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>
        <w:rPr>
          <w:rFonts w:ascii="標楷體" w:eastAsia="標楷體" w:hAnsi="標楷體" w:hint="eastAsia"/>
        </w:rPr>
        <w:t xml:space="preserve">  </w:t>
      </w:r>
      <w:r w:rsidR="002436CE">
        <w:rPr>
          <w:rFonts w:ascii="標楷體" w:eastAsia="標楷體" w:hAnsi="標楷體" w:hint="eastAsia"/>
        </w:rPr>
        <w:t>三</w:t>
      </w:r>
      <w:r w:rsidR="002436CE" w:rsidRPr="002436CE">
        <w:rPr>
          <w:rFonts w:ascii="標楷體" w:eastAsia="標楷體" w:hAnsi="標楷體" w:hint="eastAsia"/>
        </w:rPr>
        <w:t xml:space="preserve">年級  </w:t>
      </w:r>
      <w:r w:rsidR="002F5E1D">
        <w:rPr>
          <w:rFonts w:ascii="標楷體" w:eastAsia="標楷體" w:hAnsi="標楷體" w:hint="eastAsia"/>
        </w:rPr>
        <w:t xml:space="preserve">中餐烹調進階科 </w:t>
      </w:r>
      <w:r w:rsidR="002436CE" w:rsidRPr="002436CE">
        <w:rPr>
          <w:rFonts w:ascii="標楷體" w:eastAsia="標楷體" w:hAnsi="標楷體" w:hint="eastAsia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137"/>
        <w:gridCol w:w="1276"/>
        <w:gridCol w:w="284"/>
        <w:gridCol w:w="1626"/>
        <w:gridCol w:w="719"/>
        <w:gridCol w:w="700"/>
        <w:gridCol w:w="1860"/>
      </w:tblGrid>
      <w:tr w:rsidR="007E35C5" w:rsidRPr="000A19B9" w:rsidTr="004E311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讓同學學習分組、分工合作進行菜單烹調，</w:t>
            </w:r>
            <w:r w:rsidRPr="00C70AD1">
              <w:rPr>
                <w:rFonts w:ascii="標楷體" w:eastAsia="標楷體" w:hAnsi="標楷體"/>
              </w:rPr>
              <w:t xml:space="preserve"> </w:t>
            </w:r>
          </w:p>
        </w:tc>
      </w:tr>
      <w:tr w:rsidR="007E35C5" w:rsidRPr="000A19B9" w:rsidTr="006F7711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採授課、術科操作及日常上課情況進行評量。</w:t>
            </w:r>
          </w:p>
        </w:tc>
      </w:tr>
      <w:tr w:rsidR="007E35C5" w:rsidRPr="000A19B9" w:rsidTr="004E311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7E35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E35C5" w:rsidRPr="000A19B9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E35C5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7E35C5" w:rsidRPr="000A19B9" w:rsidTr="007E171F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C70AD1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C70AD1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7E35C5" w:rsidRPr="00C70AD1" w:rsidRDefault="007E35C5" w:rsidP="007E35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</w:tcPr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黃顯晴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629" w:type="dxa"/>
            <w:gridSpan w:val="3"/>
            <w:shd w:val="clear" w:color="auto" w:fill="auto"/>
            <w:vAlign w:val="center"/>
          </w:tcPr>
          <w:p w:rsidR="007E35C5" w:rsidRPr="00A90433" w:rsidRDefault="005D0C47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中餐烹調實習(下)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E93A36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餐</w:t>
            </w:r>
            <w:r>
              <w:rPr>
                <w:rFonts w:ascii="標楷體" w:eastAsia="標楷體" w:hAnsi="標楷體" w:cs="標楷體" w:hint="eastAsia"/>
                <w:kern w:val="0"/>
              </w:rPr>
              <w:t>僑三A</w:t>
            </w:r>
          </w:p>
          <w:p w:rsidR="007E35C5" w:rsidRPr="00C70AD1" w:rsidRDefault="007E35C5" w:rsidP="00AC50EC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(</w:t>
            </w:r>
            <w:r w:rsidR="00AC50EC">
              <w:rPr>
                <w:rFonts w:ascii="標楷體" w:eastAsia="標楷體" w:hAnsi="標楷體" w:cs="標楷體" w:hint="eastAsia"/>
                <w:kern w:val="0"/>
              </w:rPr>
              <w:t>三</w:t>
            </w:r>
            <w:r>
              <w:rPr>
                <w:rFonts w:ascii="標楷體" w:eastAsia="標楷體" w:hAnsi="標楷體" w:cs="標楷體"/>
                <w:kern w:val="0"/>
              </w:rPr>
              <w:t>)</w:t>
            </w:r>
          </w:p>
        </w:tc>
      </w:tr>
      <w:tr w:rsidR="007E35C5" w:rsidRPr="000A19B9" w:rsidTr="007E171F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37" w:type="dxa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629" w:type="dxa"/>
            <w:gridSpan w:val="3"/>
            <w:shd w:val="clear" w:color="auto" w:fill="auto"/>
            <w:vAlign w:val="center"/>
          </w:tcPr>
          <w:p w:rsidR="007E35C5" w:rsidRPr="000A19B9" w:rsidRDefault="005D0C47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廣懋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7E35C5" w:rsidRPr="000A19B9" w:rsidTr="002436C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35C5" w:rsidRPr="00BD51EA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35C5" w:rsidRPr="00BD51EA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7E35C5" w:rsidRPr="00BD51EA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7E35C5" w:rsidRPr="00BD51EA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35C5" w:rsidRPr="00BD51EA" w:rsidRDefault="007E35C5" w:rsidP="007E35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E077D0" w:rsidRPr="000A19B9" w:rsidTr="009C3E7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E077D0" w:rsidRPr="002F5E1D" w:rsidRDefault="00E077D0" w:rsidP="00E077D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1.什錦白菜捲</w:t>
            </w:r>
          </w:p>
          <w:p w:rsidR="00E077D0" w:rsidRPr="00621B4A" w:rsidRDefault="00E077D0" w:rsidP="00E077D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2.千層白菜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E077D0" w:rsidRPr="000A19B9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3/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5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三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)</w:t>
            </w:r>
          </w:p>
        </w:tc>
      </w:tr>
      <w:tr w:rsidR="00E077D0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E077D0" w:rsidRPr="00E077D0" w:rsidRDefault="00E077D0" w:rsidP="00E077D0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1.鳳梨蝦球</w:t>
            </w:r>
          </w:p>
          <w:p w:rsidR="00E077D0" w:rsidRPr="000A19B9" w:rsidRDefault="00E077D0" w:rsidP="00E077D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2.糖醋排骨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E077D0" w:rsidRPr="007E35C5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color w:val="3333FF"/>
                <w:kern w:val="0"/>
                <w:sz w:val="18"/>
                <w:szCs w:val="18"/>
              </w:rPr>
            </w:pP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3/1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2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三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)</w:t>
            </w:r>
          </w:p>
          <w:p w:rsidR="00E077D0" w:rsidRPr="000A19B9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E077D0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E077D0" w:rsidRPr="00E077D0" w:rsidRDefault="00E077D0" w:rsidP="00E077D0">
            <w:pPr>
              <w:spacing w:line="360" w:lineRule="exact"/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1.炸牡蠣春捲</w:t>
            </w:r>
          </w:p>
          <w:p w:rsidR="00E077D0" w:rsidRPr="00E077D0" w:rsidRDefault="00E077D0" w:rsidP="00E077D0">
            <w:pPr>
              <w:spacing w:line="360" w:lineRule="exact"/>
              <w:rPr>
                <w:rFonts w:ascii="標楷體" w:eastAsia="標楷體" w:hAnsi="標楷體"/>
                <w:color w:val="0000FF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2.香橙燒雞排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E077D0" w:rsidRPr="00621B4A" w:rsidRDefault="00E077D0" w:rsidP="00E077D0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077D0" w:rsidRDefault="00E077D0" w:rsidP="00E077D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  <w:p w:rsidR="00E077D0" w:rsidRDefault="00E077D0" w:rsidP="00E077D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E077D0" w:rsidRPr="000A19B9" w:rsidRDefault="00E077D0" w:rsidP="00E077D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3/119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三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)</w:t>
            </w:r>
            <w:r>
              <w:rPr>
                <w:rFonts w:hint="eastAsia"/>
              </w:rPr>
              <w:t xml:space="preserve"> </w:t>
            </w:r>
          </w:p>
        </w:tc>
      </w:tr>
      <w:tr w:rsidR="00E077D0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E077D0" w:rsidRPr="00E077D0" w:rsidRDefault="00E077D0" w:rsidP="00E077D0">
            <w:pPr>
              <w:spacing w:line="360" w:lineRule="exact"/>
              <w:rPr>
                <w:rFonts w:ascii="標楷體" w:eastAsia="標楷體" w:hAnsi="標楷體"/>
                <w:color w:val="0000FF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1.燻雞</w:t>
            </w:r>
          </w:p>
          <w:p w:rsidR="00E077D0" w:rsidRPr="00E077D0" w:rsidRDefault="00E077D0" w:rsidP="00E077D0">
            <w:pPr>
              <w:spacing w:line="360" w:lineRule="exact"/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</w:pPr>
            <w:r w:rsidRPr="00E077D0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2.醉雞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E077D0" w:rsidRPr="00621B4A" w:rsidRDefault="00E077D0" w:rsidP="00E077D0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077D0" w:rsidRDefault="00E077D0" w:rsidP="00E077D0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  <w:p w:rsidR="00E077D0" w:rsidRDefault="00E077D0" w:rsidP="00E077D0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  <w:p w:rsidR="00E077D0" w:rsidRPr="000A19B9" w:rsidRDefault="00E077D0" w:rsidP="00E077D0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7E35C5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3/2</w:t>
            </w:r>
            <w:r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6</w:t>
            </w:r>
            <w:r w:rsidRPr="007E35C5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(</w:t>
            </w:r>
            <w:r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三</w:t>
            </w:r>
            <w:r w:rsidRPr="007E35C5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)</w:t>
            </w:r>
            <w:r>
              <w:rPr>
                <w:rFonts w:hint="eastAsia"/>
              </w:rPr>
              <w:t xml:space="preserve"> </w:t>
            </w:r>
          </w:p>
        </w:tc>
      </w:tr>
      <w:tr w:rsidR="00E077D0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E077D0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  <w:bookmarkStart w:id="0" w:name="_GoBack"/>
            <w:bookmarkEnd w:id="0"/>
          </w:p>
          <w:p w:rsidR="00E077D0" w:rsidRPr="002F5E1D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1.粉蒸小排骨</w:t>
            </w:r>
          </w:p>
          <w:p w:rsidR="00E077D0" w:rsidRPr="000A19B9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3.炸杏片蝦球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077D0" w:rsidRDefault="00E077D0" w:rsidP="00E077D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:rsidR="00E077D0" w:rsidRDefault="00E077D0" w:rsidP="00E077D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  <w:p w:rsidR="00E077D0" w:rsidRDefault="00E077D0" w:rsidP="00E077D0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  <w:p w:rsidR="00E077D0" w:rsidRPr="002F5E1D" w:rsidRDefault="00E077D0" w:rsidP="00E077D0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  <w:r w:rsidRPr="002F5E1D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4/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2</w:t>
            </w:r>
            <w:r w:rsidRPr="002F5E1D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三</w:t>
            </w:r>
            <w:r w:rsidRPr="002F5E1D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</w:p>
        </w:tc>
      </w:tr>
      <w:tr w:rsidR="00E077D0" w:rsidRPr="000A19B9" w:rsidTr="00F128E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117" w:type="dxa"/>
            <w:gridSpan w:val="4"/>
            <w:shd w:val="clear" w:color="auto" w:fill="auto"/>
          </w:tcPr>
          <w:p w:rsidR="00E077D0" w:rsidRPr="002F5E1D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1.蛋黃芋棗</w:t>
            </w:r>
          </w:p>
          <w:p w:rsidR="00E077D0" w:rsidRPr="002F5E1D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2.豆沙芋棗</w:t>
            </w:r>
          </w:p>
          <w:p w:rsidR="00E077D0" w:rsidRPr="0070582F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F5E1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3.芋泥西米露</w:t>
            </w:r>
          </w:p>
        </w:tc>
        <w:tc>
          <w:tcPr>
            <w:tcW w:w="1626" w:type="dxa"/>
            <w:shd w:val="clear" w:color="auto" w:fill="auto"/>
          </w:tcPr>
          <w:p w:rsidR="00E077D0" w:rsidRPr="00621B4A" w:rsidRDefault="00E077D0" w:rsidP="00E077D0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E077D0" w:rsidRPr="000A19B9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F5E1D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4/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9</w:t>
            </w:r>
            <w:r w:rsidRPr="002F5E1D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三</w:t>
            </w:r>
            <w:r w:rsidRPr="002F5E1D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  <w:r w:rsidRPr="002F5E1D">
              <w:rPr>
                <w:rFonts w:hint="eastAsia"/>
                <w:color w:val="3333FF"/>
              </w:rPr>
              <w:t xml:space="preserve"> </w:t>
            </w:r>
          </w:p>
        </w:tc>
      </w:tr>
      <w:tr w:rsidR="00E077D0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E077D0" w:rsidRPr="00B77128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B7712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百花釀雞腿</w:t>
            </w:r>
          </w:p>
          <w:p w:rsidR="00E077D0" w:rsidRPr="00BD51EA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2.蒸一品雞排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E077D0" w:rsidRPr="00621B4A" w:rsidRDefault="00E077D0" w:rsidP="00E077D0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077D0" w:rsidRDefault="00E077D0" w:rsidP="00E077D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7E35C5">
              <w:rPr>
                <w:rFonts w:ascii="標楷體" w:eastAsia="標楷體" w:hAnsi="標楷體" w:hint="eastAsia"/>
                <w:kern w:val="0"/>
                <w:sz w:val="18"/>
                <w:szCs w:val="18"/>
                <w:highlight w:val="yellow"/>
              </w:rPr>
              <w:t>04/14 親職日補假乙天</w:t>
            </w:r>
          </w:p>
          <w:p w:rsidR="00E077D0" w:rsidRDefault="00E077D0" w:rsidP="00E077D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E077D0" w:rsidRDefault="00E077D0" w:rsidP="00E077D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E077D0" w:rsidRPr="007E35C5" w:rsidRDefault="00E077D0" w:rsidP="00E077D0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  <w:r w:rsidRPr="002F5E1D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4/1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6</w:t>
            </w:r>
            <w:r w:rsidRPr="002F5E1D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三</w:t>
            </w:r>
            <w:r w:rsidRPr="002F5E1D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  <w:r w:rsidRPr="002F5E1D">
              <w:rPr>
                <w:rFonts w:hint="eastAsia"/>
                <w:color w:val="3333FF"/>
              </w:rPr>
              <w:t xml:space="preserve"> </w:t>
            </w:r>
          </w:p>
        </w:tc>
      </w:tr>
      <w:tr w:rsidR="00E077D0" w:rsidRPr="000A19B9" w:rsidTr="00062217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E077D0" w:rsidRPr="00CE357E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E357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1.排骨酥麵</w:t>
            </w:r>
          </w:p>
          <w:p w:rsidR="00E077D0" w:rsidRPr="00BD51EA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E357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2.酥炸雞捲</w:t>
            </w:r>
          </w:p>
        </w:tc>
        <w:tc>
          <w:tcPr>
            <w:tcW w:w="1626" w:type="dxa"/>
            <w:shd w:val="clear" w:color="auto" w:fill="auto"/>
          </w:tcPr>
          <w:p w:rsidR="00E077D0" w:rsidRPr="00621B4A" w:rsidRDefault="00E077D0" w:rsidP="00E077D0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kern w:val="0"/>
              </w:rPr>
            </w:pPr>
          </w:p>
          <w:p w:rsidR="00E077D0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kern w:val="0"/>
              </w:rPr>
            </w:pPr>
          </w:p>
          <w:p w:rsidR="00E077D0" w:rsidRPr="000A19B9" w:rsidRDefault="00E077D0" w:rsidP="00E077D0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042E67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4/2</w:t>
            </w:r>
            <w:r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3</w:t>
            </w:r>
            <w:r w:rsidRPr="00042E67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(</w:t>
            </w:r>
            <w:r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三</w:t>
            </w:r>
            <w:r w:rsidRPr="00042E67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)</w:t>
            </w:r>
            <w:r>
              <w:rPr>
                <w:rFonts w:hint="eastAsia"/>
              </w:rPr>
              <w:t xml:space="preserve"> </w:t>
            </w:r>
          </w:p>
        </w:tc>
      </w:tr>
      <w:tr w:rsidR="00E077D0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E077D0" w:rsidRPr="000A19B9" w:rsidRDefault="00E077D0" w:rsidP="00E077D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末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考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E077D0" w:rsidRPr="000A19B9" w:rsidRDefault="00E077D0" w:rsidP="00E077D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077D0" w:rsidRDefault="00E077D0" w:rsidP="00E077D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E077D0" w:rsidRPr="000A19B9" w:rsidRDefault="00E077D0" w:rsidP="00E077D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4/30</w:t>
            </w:r>
            <w:r w:rsidRPr="00042E67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三</w:t>
            </w:r>
            <w:r w:rsidRPr="00042E67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</w:p>
        </w:tc>
      </w:tr>
    </w:tbl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AF" w:rsidRDefault="003847AF">
      <w:r>
        <w:separator/>
      </w:r>
    </w:p>
  </w:endnote>
  <w:endnote w:type="continuationSeparator" w:id="0">
    <w:p w:rsidR="003847AF" w:rsidRDefault="0038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5E1D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AF" w:rsidRDefault="003847AF">
      <w:r>
        <w:separator/>
      </w:r>
    </w:p>
  </w:footnote>
  <w:footnote w:type="continuationSeparator" w:id="0">
    <w:p w:rsidR="003847AF" w:rsidRDefault="00384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00116CC"/>
    <w:multiLevelType w:val="hybridMultilevel"/>
    <w:tmpl w:val="0742E1FC"/>
    <w:lvl w:ilvl="0" w:tplc="F62CA6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6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5C25509E"/>
    <w:multiLevelType w:val="hybridMultilevel"/>
    <w:tmpl w:val="1A8A9C1C"/>
    <w:lvl w:ilvl="0" w:tplc="ADDE9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42E67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270F"/>
    <w:rsid w:val="002431A9"/>
    <w:rsid w:val="002436CE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2F5E1D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847AF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D0C47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171F"/>
    <w:rsid w:val="007E35C5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6A11"/>
    <w:rsid w:val="009A7C3B"/>
    <w:rsid w:val="009B29F5"/>
    <w:rsid w:val="009B63C2"/>
    <w:rsid w:val="009C696E"/>
    <w:rsid w:val="009D3AF9"/>
    <w:rsid w:val="009E5174"/>
    <w:rsid w:val="009E5923"/>
    <w:rsid w:val="009F17AC"/>
    <w:rsid w:val="009F2222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C50EC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22D0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7D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3A36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2515EF75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0466F-2BE2-4F54-BBD3-7003884D7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7</TotalTime>
  <Pages>1</Pages>
  <Words>470</Words>
  <Characters>331</Characters>
  <Application>Microsoft Office Word</Application>
  <DocSecurity>0</DocSecurity>
  <Lines>2</Lines>
  <Paragraphs>1</Paragraphs>
  <ScaleCrop>false</ScaleCrop>
  <Company>User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5</cp:revision>
  <cp:lastPrinted>2025-02-11T03:40:00Z</cp:lastPrinted>
  <dcterms:created xsi:type="dcterms:W3CDTF">2025-02-11T03:17:00Z</dcterms:created>
  <dcterms:modified xsi:type="dcterms:W3CDTF">2025-03-03T07:22:00Z</dcterms:modified>
</cp:coreProperties>
</file>