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Default="009D3AF9" w:rsidP="00C009B0">
      <w:pPr>
        <w:pStyle w:val="Default"/>
        <w:spacing w:beforeLines="50" w:before="180" w:afterLines="50" w:after="180" w:line="400" w:lineRule="exact"/>
        <w:jc w:val="center"/>
      </w:pPr>
      <w:r>
        <w:rPr>
          <w:rFonts w:hint="eastAsia"/>
        </w:rPr>
        <w:t>仰德</w:t>
      </w:r>
      <w:r w:rsidR="00652460">
        <w:t>高中</w:t>
      </w:r>
      <w:r w:rsidR="001B13A6">
        <w:rPr>
          <w:rFonts w:hint="eastAsia"/>
        </w:rPr>
        <w:t>1</w:t>
      </w:r>
      <w:r w:rsidR="00E07B18">
        <w:rPr>
          <w:rFonts w:hint="eastAsia"/>
        </w:rPr>
        <w:t>1</w:t>
      </w:r>
      <w:r w:rsidR="00F54B5C">
        <w:t>2</w:t>
      </w:r>
      <w:r w:rsidR="00652460">
        <w:t>年度第</w:t>
      </w:r>
      <w:r w:rsidR="00217562">
        <w:rPr>
          <w:rFonts w:hint="eastAsia"/>
        </w:rPr>
        <w:t>二</w:t>
      </w:r>
      <w:r w:rsidR="00652460">
        <w:t>學期</w:t>
      </w:r>
      <w:r w:rsidR="00CF5676">
        <w:rPr>
          <w:rFonts w:hint="eastAsia"/>
        </w:rPr>
        <w:t>三</w:t>
      </w:r>
      <w:r w:rsidR="00652460">
        <w:t>年級</w:t>
      </w:r>
      <w:r w:rsidR="00CF5676">
        <w:rPr>
          <w:rFonts w:hint="eastAsia"/>
        </w:rPr>
        <w:t>專題實作</w:t>
      </w:r>
      <w:r w:rsidR="00652460"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195"/>
        <w:gridCol w:w="285"/>
        <w:gridCol w:w="420"/>
        <w:gridCol w:w="1704"/>
        <w:gridCol w:w="1276"/>
        <w:gridCol w:w="142"/>
        <w:gridCol w:w="992"/>
        <w:gridCol w:w="851"/>
        <w:gridCol w:w="708"/>
        <w:gridCol w:w="1929"/>
      </w:tblGrid>
      <w:tr w:rsidR="00DD7EDB" w:rsidTr="00DD7ED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DD7EDB" w:rsidRDefault="00DD7EDB" w:rsidP="00DD7EDB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8307" w:type="dxa"/>
            <w:gridSpan w:val="9"/>
            <w:shd w:val="clear" w:color="auto" w:fill="auto"/>
          </w:tcPr>
          <w:p w:rsidR="00DD7EDB" w:rsidRPr="00CF5676" w:rsidRDefault="00DD7EDB" w:rsidP="00DD7EDB">
            <w:pPr>
              <w:spacing w:line="400" w:lineRule="exact"/>
              <w:rPr>
                <w:rFonts w:asciiTheme="majorEastAsia" w:eastAsiaTheme="majorEastAsia" w:hAnsiTheme="majorEastAsia"/>
              </w:rPr>
            </w:pPr>
            <w:r w:rsidRPr="00CF5676">
              <w:rPr>
                <w:rFonts w:asciiTheme="majorEastAsia" w:eastAsiaTheme="majorEastAsia" w:hAnsiTheme="majorEastAsia" w:hint="eastAsia"/>
              </w:rPr>
              <w:t>了解專題製作的定義、學習小組工作分配、能分工合作完成專題製作</w:t>
            </w:r>
          </w:p>
        </w:tc>
      </w:tr>
      <w:tr w:rsidR="00DD7EDB" w:rsidTr="00DD7ED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DD7EDB" w:rsidRDefault="00DD7EDB" w:rsidP="00DD7EDB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8307" w:type="dxa"/>
            <w:gridSpan w:val="9"/>
            <w:shd w:val="clear" w:color="auto" w:fill="auto"/>
          </w:tcPr>
          <w:p w:rsidR="00DD7EDB" w:rsidRPr="00CF5676" w:rsidRDefault="00DD7EDB" w:rsidP="00DD7EDB">
            <w:pPr>
              <w:spacing w:line="400" w:lineRule="exact"/>
              <w:rPr>
                <w:rFonts w:asciiTheme="majorEastAsia" w:eastAsiaTheme="majorEastAsia" w:hAnsiTheme="majorEastAsia"/>
              </w:rPr>
            </w:pPr>
            <w:r w:rsidRPr="00CF5676">
              <w:rPr>
                <w:rFonts w:asciiTheme="majorEastAsia" w:eastAsiaTheme="majorEastAsia" w:hAnsiTheme="majorEastAsia" w:hint="eastAsia"/>
              </w:rPr>
              <w:t>出缺席、作業、上課表現、期中期末書面報告</w:t>
            </w:r>
          </w:p>
        </w:tc>
      </w:tr>
      <w:tr w:rsidR="00DD7EDB" w:rsidTr="00DD7ED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DD7EDB" w:rsidRDefault="00DD7EDB" w:rsidP="00DD7EDB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8307" w:type="dxa"/>
            <w:gridSpan w:val="9"/>
            <w:shd w:val="clear" w:color="auto" w:fill="auto"/>
          </w:tcPr>
          <w:p w:rsidR="00DD7EDB" w:rsidRPr="00CF5676" w:rsidRDefault="00DD7EDB" w:rsidP="00DD7EDB">
            <w:pPr>
              <w:spacing w:line="400" w:lineRule="exact"/>
              <w:rPr>
                <w:rFonts w:asciiTheme="majorEastAsia" w:eastAsiaTheme="majorEastAsia" w:hAnsiTheme="majorEastAsia"/>
              </w:rPr>
            </w:pPr>
            <w:r w:rsidRPr="00CF5676">
              <w:rPr>
                <w:rFonts w:asciiTheme="majorEastAsia" w:eastAsiaTheme="majorEastAsia" w:hAnsiTheme="majorEastAsia" w:hint="eastAsia"/>
              </w:rPr>
              <w:t>期中書面報告30%，期末書面報告30%，平常成績(出席、課堂表現、作業)40%</w:t>
            </w:r>
          </w:p>
        </w:tc>
      </w:tr>
      <w:tr w:rsidR="00DD7EDB" w:rsidTr="00DD7ED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DD7EDB" w:rsidRDefault="00DD7EDB" w:rsidP="00DD7EDB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8307" w:type="dxa"/>
            <w:gridSpan w:val="9"/>
            <w:shd w:val="clear" w:color="auto" w:fill="auto"/>
          </w:tcPr>
          <w:p w:rsidR="00DD7EDB" w:rsidRPr="00CF5676" w:rsidRDefault="00DD7EDB" w:rsidP="00DD7EDB">
            <w:pPr>
              <w:spacing w:line="400" w:lineRule="exact"/>
              <w:rPr>
                <w:rFonts w:asciiTheme="majorEastAsia" w:eastAsiaTheme="majorEastAsia" w:hAnsiTheme="majorEastAsia"/>
              </w:rPr>
            </w:pPr>
            <w:r w:rsidRPr="00CF5676">
              <w:rPr>
                <w:rFonts w:asciiTheme="majorEastAsia" w:eastAsiaTheme="majorEastAsia" w:hAnsiTheme="majorEastAsia" w:hint="eastAsia"/>
              </w:rPr>
              <w:t>專心上課、達成課堂要求、完成指定作業</w:t>
            </w:r>
          </w:p>
        </w:tc>
      </w:tr>
      <w:tr w:rsidR="005D6BD3" w:rsidTr="006975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5D6BD3" w:rsidRDefault="005D6BD3" w:rsidP="005D6BD3">
            <w:pPr>
              <w:spacing w:line="400" w:lineRule="exact"/>
            </w:pPr>
            <w:r>
              <w:t>五、教學進度</w:t>
            </w:r>
          </w:p>
        </w:tc>
      </w:tr>
      <w:tr w:rsidR="00CF5676" w:rsidRPr="00BD51EA" w:rsidTr="00CF5676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CF5676" w:rsidRPr="00BD51EA" w:rsidRDefault="00CF5676" w:rsidP="00CF567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CF5676" w:rsidRPr="00BD51EA" w:rsidRDefault="00CF5676" w:rsidP="00CF567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CF5676" w:rsidRPr="00BD51EA" w:rsidRDefault="00CF5676" w:rsidP="00CF567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Pr="00BD51EA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CF5676" w:rsidRPr="00BD51EA" w:rsidRDefault="00CF5676" w:rsidP="00CF567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CF5676" w:rsidRPr="00BD51EA" w:rsidRDefault="00CF5676" w:rsidP="00CF567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CF5676" w:rsidRPr="00BD51EA" w:rsidRDefault="00CF5676" w:rsidP="00CF567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蔡旻靜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F5676" w:rsidRPr="00BD51EA" w:rsidRDefault="00CF5676" w:rsidP="00CF567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CF5676" w:rsidRPr="00BD51EA" w:rsidRDefault="00CF5676" w:rsidP="00CF567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專題製作家政群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:rsidR="00CF5676" w:rsidRPr="00BD51EA" w:rsidRDefault="00CF5676" w:rsidP="00CF5676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929" w:type="dxa"/>
            <w:vMerge w:val="restart"/>
            <w:shd w:val="clear" w:color="auto" w:fill="auto"/>
            <w:vAlign w:val="center"/>
          </w:tcPr>
          <w:p w:rsidR="00CF5676" w:rsidRPr="00BD51EA" w:rsidRDefault="00CF5676" w:rsidP="00CF567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時尚三忠</w:t>
            </w:r>
          </w:p>
        </w:tc>
      </w:tr>
      <w:tr w:rsidR="00CF5676" w:rsidRPr="00BD51EA" w:rsidTr="00CF5676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CF5676" w:rsidRPr="00BD51EA" w:rsidRDefault="00CF5676" w:rsidP="00CF567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CF5676" w:rsidRPr="00BD51EA" w:rsidRDefault="00CF5676" w:rsidP="00CF5676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CF5676" w:rsidRPr="00BD51EA" w:rsidRDefault="00CF5676" w:rsidP="00CF567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704" w:type="dxa"/>
            <w:vMerge/>
            <w:shd w:val="clear" w:color="auto" w:fill="auto"/>
            <w:vAlign w:val="center"/>
          </w:tcPr>
          <w:p w:rsidR="00CF5676" w:rsidRPr="00BD51EA" w:rsidRDefault="00CF5676" w:rsidP="00CF567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F5676" w:rsidRPr="00BD51EA" w:rsidRDefault="00CF5676" w:rsidP="00CF567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CF5676" w:rsidRPr="00BD51EA" w:rsidRDefault="00CF5676" w:rsidP="00CF567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啟英文化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CF5676" w:rsidRPr="00BD51EA" w:rsidRDefault="00CF5676" w:rsidP="00CF5676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29" w:type="dxa"/>
            <w:vMerge/>
            <w:shd w:val="clear" w:color="auto" w:fill="auto"/>
            <w:vAlign w:val="center"/>
          </w:tcPr>
          <w:p w:rsidR="00CF5676" w:rsidRPr="00BD51EA" w:rsidRDefault="00CF5676" w:rsidP="00CF567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5D6BD3" w:rsidRPr="00BD51EA" w:rsidTr="006D1C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D6BD3" w:rsidRPr="00BD51EA" w:rsidRDefault="005D6BD3" w:rsidP="005D6BD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D6BD3" w:rsidRPr="00BD51EA" w:rsidRDefault="005D6BD3" w:rsidP="005D6BD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3542" w:type="dxa"/>
            <w:gridSpan w:val="4"/>
            <w:shd w:val="clear" w:color="auto" w:fill="auto"/>
            <w:vAlign w:val="center"/>
          </w:tcPr>
          <w:p w:rsidR="005D6BD3" w:rsidRPr="00BD51EA" w:rsidRDefault="005D6BD3" w:rsidP="005D6BD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D6BD3" w:rsidRPr="00BD51EA" w:rsidRDefault="005D6BD3" w:rsidP="005D6BD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作業</w:t>
            </w:r>
          </w:p>
        </w:tc>
        <w:tc>
          <w:tcPr>
            <w:tcW w:w="3488" w:type="dxa"/>
            <w:gridSpan w:val="3"/>
            <w:shd w:val="clear" w:color="auto" w:fill="auto"/>
            <w:vAlign w:val="center"/>
          </w:tcPr>
          <w:p w:rsidR="005D6BD3" w:rsidRPr="00BD51EA" w:rsidRDefault="005D6BD3" w:rsidP="005D6BD3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 xml:space="preserve">   備   註</w:t>
            </w:r>
          </w:p>
        </w:tc>
      </w:tr>
      <w:tr w:rsidR="005D6BD3" w:rsidRPr="00BD51EA" w:rsidTr="006D1C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D6BD3" w:rsidRPr="00BD51EA" w:rsidRDefault="005D6BD3" w:rsidP="005D6BD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D6BD3" w:rsidRPr="00BD51EA" w:rsidRDefault="005D6BD3" w:rsidP="005D6BD3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02/16~02/17</w:t>
            </w:r>
          </w:p>
        </w:tc>
        <w:tc>
          <w:tcPr>
            <w:tcW w:w="3542" w:type="dxa"/>
            <w:gridSpan w:val="4"/>
            <w:shd w:val="clear" w:color="auto" w:fill="auto"/>
            <w:vAlign w:val="center"/>
          </w:tcPr>
          <w:p w:rsidR="005D6BD3" w:rsidRPr="00BD51EA" w:rsidRDefault="005D6BD3" w:rsidP="005D6BD3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開學週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D6BD3" w:rsidRPr="00BD51EA" w:rsidRDefault="005D6BD3" w:rsidP="005D6BD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5D6BD3" w:rsidRPr="002C0E49" w:rsidRDefault="005D6BD3" w:rsidP="005D6BD3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2/16</w:t>
            </w:r>
            <w:r w:rsidRPr="002F5A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開學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、2/17</w:t>
            </w:r>
            <w:r w:rsidRPr="002F5A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補上班上課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(2/15)</w:t>
            </w:r>
          </w:p>
        </w:tc>
      </w:tr>
      <w:tr w:rsidR="00BB03C6" w:rsidRPr="00BD51EA" w:rsidTr="006D1C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02/19~02/23</w:t>
            </w:r>
          </w:p>
        </w:tc>
        <w:tc>
          <w:tcPr>
            <w:tcW w:w="3542" w:type="dxa"/>
            <w:gridSpan w:val="4"/>
            <w:shd w:val="clear" w:color="auto" w:fill="auto"/>
            <w:vAlign w:val="center"/>
          </w:tcPr>
          <w:p w:rsidR="00CF5676" w:rsidRPr="00BD51EA" w:rsidRDefault="00CF5676" w:rsidP="00CF567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第四章 專題製作實務62-121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BB03C6" w:rsidRPr="002C0E49" w:rsidRDefault="00BB03C6" w:rsidP="00BB03C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BB03C6" w:rsidRPr="00BD51EA" w:rsidTr="006D1C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02/26~03/01</w:t>
            </w:r>
          </w:p>
        </w:tc>
        <w:tc>
          <w:tcPr>
            <w:tcW w:w="3542" w:type="dxa"/>
            <w:gridSpan w:val="4"/>
            <w:shd w:val="clear" w:color="auto" w:fill="auto"/>
            <w:vAlign w:val="center"/>
          </w:tcPr>
          <w:p w:rsidR="00BB03C6" w:rsidRDefault="00CF5676" w:rsidP="00BB03C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CF567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第四章 專題製作實務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122-205</w:t>
            </w:r>
          </w:p>
          <w:p w:rsidR="00C0307B" w:rsidRPr="00BD51EA" w:rsidRDefault="00C0307B" w:rsidP="00BB03C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重大議題融入:生涯規劃</w:t>
            </w:r>
            <w:bookmarkStart w:id="0" w:name="_GoBack"/>
            <w:bookmarkEnd w:id="0"/>
          </w:p>
        </w:tc>
        <w:tc>
          <w:tcPr>
            <w:tcW w:w="992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  <w:vAlign w:val="center"/>
          </w:tcPr>
          <w:p w:rsidR="00BB03C6" w:rsidRPr="002C0E49" w:rsidRDefault="00BB03C6" w:rsidP="00BB03C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2/26</w:t>
            </w:r>
            <w:r w:rsidRPr="005C746C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羽球週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、2/28放假、3/1國文月</w:t>
            </w:r>
          </w:p>
        </w:tc>
      </w:tr>
      <w:tr w:rsidR="00BB03C6" w:rsidRPr="00BD51EA" w:rsidTr="006D1C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03/04-03-08</w:t>
            </w:r>
          </w:p>
        </w:tc>
        <w:tc>
          <w:tcPr>
            <w:tcW w:w="3542" w:type="dxa"/>
            <w:gridSpan w:val="4"/>
            <w:shd w:val="clear" w:color="auto" w:fill="auto"/>
            <w:vAlign w:val="center"/>
          </w:tcPr>
          <w:p w:rsidR="00CF5676" w:rsidRPr="00BD51EA" w:rsidRDefault="00CF5676" w:rsidP="00CF567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小論文製作實務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  <w:vAlign w:val="center"/>
          </w:tcPr>
          <w:p w:rsidR="00BB03C6" w:rsidRPr="002C0E49" w:rsidRDefault="00BB03C6" w:rsidP="00BB03C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03/04</w:t>
            </w:r>
            <w:r w:rsidRPr="00D0008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優良讀物巡迴書展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、03/07</w:t>
            </w:r>
            <w:r w:rsidRPr="0002255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仰德青年模範生票選活動</w:t>
            </w:r>
          </w:p>
        </w:tc>
      </w:tr>
      <w:tr w:rsidR="00BB03C6" w:rsidRPr="00BD51EA" w:rsidTr="006D1C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03/11-03-15</w:t>
            </w:r>
          </w:p>
        </w:tc>
        <w:tc>
          <w:tcPr>
            <w:tcW w:w="3542" w:type="dxa"/>
            <w:gridSpan w:val="4"/>
            <w:shd w:val="clear" w:color="auto" w:fill="auto"/>
            <w:vAlign w:val="center"/>
          </w:tcPr>
          <w:p w:rsidR="00BB03C6" w:rsidRPr="00BD51EA" w:rsidRDefault="00CF5676" w:rsidP="00BB03C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模擬考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BB03C6" w:rsidRPr="002C0E49" w:rsidRDefault="00BB03C6" w:rsidP="00BB03C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3/12-13高三模擬考</w:t>
            </w:r>
          </w:p>
        </w:tc>
      </w:tr>
      <w:tr w:rsidR="00BB03C6" w:rsidRPr="00BD51EA" w:rsidTr="006D1C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03/18-03/22</w:t>
            </w:r>
          </w:p>
        </w:tc>
        <w:tc>
          <w:tcPr>
            <w:tcW w:w="3542" w:type="dxa"/>
            <w:gridSpan w:val="4"/>
            <w:shd w:val="clear" w:color="auto" w:fill="auto"/>
            <w:vAlign w:val="center"/>
          </w:tcPr>
          <w:p w:rsidR="007D3AF6" w:rsidRPr="00BD51EA" w:rsidRDefault="00CF5676" w:rsidP="007D3AF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小論文製作實務</w:t>
            </w:r>
            <w:r w:rsidR="007D3AF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-前言修改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BB03C6" w:rsidRPr="002C0E49" w:rsidRDefault="00BB03C6" w:rsidP="00BB03C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3/18</w:t>
            </w:r>
            <w:r w:rsidRPr="00DB7453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生活週記抽查</w:t>
            </w:r>
          </w:p>
        </w:tc>
      </w:tr>
      <w:tr w:rsidR="00BB03C6" w:rsidRPr="00BD51EA" w:rsidTr="006D1C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03/25-03/29</w:t>
            </w:r>
          </w:p>
        </w:tc>
        <w:tc>
          <w:tcPr>
            <w:tcW w:w="3542" w:type="dxa"/>
            <w:gridSpan w:val="4"/>
            <w:shd w:val="clear" w:color="auto" w:fill="auto"/>
            <w:vAlign w:val="center"/>
          </w:tcPr>
          <w:p w:rsidR="007D3AF6" w:rsidRPr="00BD51EA" w:rsidRDefault="00CF5676" w:rsidP="007D3AF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CF567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小論文製作實務</w:t>
            </w:r>
            <w:r w:rsidR="007D3AF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-文獻探討彙整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BB03C6" w:rsidRPr="005A1984" w:rsidRDefault="00BB03C6" w:rsidP="00BB03C6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3/27-29</w:t>
            </w:r>
            <w:r w:rsidRPr="00DB7453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高一二三期中考</w:t>
            </w:r>
          </w:p>
        </w:tc>
      </w:tr>
      <w:tr w:rsidR="00BB03C6" w:rsidRPr="00BD51EA" w:rsidTr="006D1C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04/01-04/05</w:t>
            </w:r>
          </w:p>
        </w:tc>
        <w:tc>
          <w:tcPr>
            <w:tcW w:w="3542" w:type="dxa"/>
            <w:gridSpan w:val="4"/>
            <w:shd w:val="clear" w:color="auto" w:fill="auto"/>
            <w:vAlign w:val="center"/>
          </w:tcPr>
          <w:p w:rsidR="007D3AF6" w:rsidRPr="00BD51EA" w:rsidRDefault="00CF5676" w:rsidP="007D3AF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小論文製作實務</w:t>
            </w:r>
            <w:r w:rsidR="007D3AF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-文獻探討彙整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BB03C6" w:rsidRPr="005A1984" w:rsidRDefault="00BB03C6" w:rsidP="00BB03C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4/4-5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清明兒童節放假</w:t>
            </w:r>
          </w:p>
        </w:tc>
      </w:tr>
      <w:tr w:rsidR="00BB03C6" w:rsidRPr="00BD51EA" w:rsidTr="006D1C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04/08-04/12</w:t>
            </w:r>
          </w:p>
        </w:tc>
        <w:tc>
          <w:tcPr>
            <w:tcW w:w="3542" w:type="dxa"/>
            <w:gridSpan w:val="4"/>
            <w:shd w:val="clear" w:color="auto" w:fill="auto"/>
            <w:vAlign w:val="center"/>
          </w:tcPr>
          <w:p w:rsidR="007D3AF6" w:rsidRPr="00BD51EA" w:rsidRDefault="00CF5676" w:rsidP="007D3AF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小論文製作實務</w:t>
            </w:r>
            <w:r w:rsidR="007D3AF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-文獻探討彙整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  <w:vAlign w:val="center"/>
          </w:tcPr>
          <w:p w:rsidR="00BB03C6" w:rsidRPr="002C0E49" w:rsidRDefault="00BB03C6" w:rsidP="00BB03C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4/12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高三作業抽查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社團成果發表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、4/13親職日</w:t>
            </w:r>
          </w:p>
        </w:tc>
      </w:tr>
      <w:tr w:rsidR="00BB03C6" w:rsidRPr="00BD51EA" w:rsidTr="006D1C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04/15-04/19</w:t>
            </w:r>
          </w:p>
        </w:tc>
        <w:tc>
          <w:tcPr>
            <w:tcW w:w="3542" w:type="dxa"/>
            <w:gridSpan w:val="4"/>
            <w:shd w:val="clear" w:color="auto" w:fill="auto"/>
            <w:vAlign w:val="center"/>
          </w:tcPr>
          <w:p w:rsidR="007D3AF6" w:rsidRPr="00BD51EA" w:rsidRDefault="00CF5676" w:rsidP="007D3AF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小論文製作實務</w:t>
            </w:r>
            <w:r w:rsidR="007D3AF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-研究方法修改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BB03C6" w:rsidRPr="002C0E49" w:rsidRDefault="00BB03C6" w:rsidP="00BB03C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4/15親職日補假、4/17-19高三期末考、4/19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高三祈福儀式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送舊活動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高三週記抽查</w:t>
            </w:r>
          </w:p>
        </w:tc>
      </w:tr>
      <w:tr w:rsidR="00BB03C6" w:rsidRPr="00791590" w:rsidTr="006D1C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B03C6" w:rsidRPr="00791590" w:rsidRDefault="00BB03C6" w:rsidP="00BB03C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791590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B03C6" w:rsidRPr="00791590" w:rsidRDefault="00BB03C6" w:rsidP="00BB03C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04/22-04/26</w:t>
            </w:r>
          </w:p>
        </w:tc>
        <w:tc>
          <w:tcPr>
            <w:tcW w:w="3542" w:type="dxa"/>
            <w:gridSpan w:val="4"/>
            <w:shd w:val="clear" w:color="auto" w:fill="auto"/>
            <w:vAlign w:val="center"/>
          </w:tcPr>
          <w:p w:rsidR="007D3AF6" w:rsidRPr="00BD51EA" w:rsidRDefault="00CF5676" w:rsidP="007D3AF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小論文製作實務</w:t>
            </w:r>
            <w:r w:rsidR="007D3AF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-研究方法修改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03C6" w:rsidRPr="00791590" w:rsidRDefault="00BB03C6" w:rsidP="00BB03C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BB03C6" w:rsidRPr="005A1984" w:rsidRDefault="00BB03C6" w:rsidP="00BB03C6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04/27-28</w:t>
            </w:r>
            <w:r w:rsidRPr="00A4663A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四技二專統測</w:t>
            </w:r>
          </w:p>
        </w:tc>
      </w:tr>
      <w:tr w:rsidR="00BB03C6" w:rsidRPr="004B2240" w:rsidTr="006D1C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B03C6" w:rsidRPr="004B2240" w:rsidRDefault="00BB03C6" w:rsidP="00BB03C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B2240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B03C6" w:rsidRPr="004B2240" w:rsidRDefault="00BB03C6" w:rsidP="00BB03C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04/29-05/03</w:t>
            </w:r>
          </w:p>
        </w:tc>
        <w:tc>
          <w:tcPr>
            <w:tcW w:w="3542" w:type="dxa"/>
            <w:gridSpan w:val="4"/>
            <w:shd w:val="clear" w:color="auto" w:fill="auto"/>
            <w:vAlign w:val="center"/>
          </w:tcPr>
          <w:p w:rsidR="007D3AF6" w:rsidRPr="004B2240" w:rsidRDefault="00CF5676" w:rsidP="007D3AF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小論文製作實務</w:t>
            </w:r>
            <w:r w:rsidR="007D3AF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-研究分析與結果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03C6" w:rsidRPr="004B2240" w:rsidRDefault="00BB03C6" w:rsidP="00BB03C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  <w:vAlign w:val="center"/>
          </w:tcPr>
          <w:p w:rsidR="00BB03C6" w:rsidRPr="002C0E49" w:rsidRDefault="00BB03C6" w:rsidP="00BB03C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</w:t>
            </w:r>
            <w:r w:rsidRPr="00A4663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公布高三補考名單</w:t>
            </w:r>
          </w:p>
        </w:tc>
      </w:tr>
      <w:tr w:rsidR="00BB03C6" w:rsidRPr="004B2240" w:rsidTr="006D1C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B03C6" w:rsidRPr="004B2240" w:rsidRDefault="00BB03C6" w:rsidP="00BB03C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B2240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B03C6" w:rsidRPr="004B2240" w:rsidRDefault="00BB03C6" w:rsidP="00BB03C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05/06-05/10</w:t>
            </w:r>
          </w:p>
        </w:tc>
        <w:tc>
          <w:tcPr>
            <w:tcW w:w="3542" w:type="dxa"/>
            <w:gridSpan w:val="4"/>
            <w:shd w:val="clear" w:color="auto" w:fill="auto"/>
            <w:vAlign w:val="center"/>
          </w:tcPr>
          <w:p w:rsidR="007D3AF6" w:rsidRPr="00BD51EA" w:rsidRDefault="00CF5676" w:rsidP="007D3AF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小論文製作實務</w:t>
            </w:r>
            <w:r w:rsidR="007D3AF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</w:t>
            </w:r>
            <w:r w:rsidR="007D3AF6" w:rsidRPr="007D3AF6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研究分析與結果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03C6" w:rsidRPr="004B2240" w:rsidRDefault="00BB03C6" w:rsidP="00BB03C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BB03C6" w:rsidRPr="002C0E49" w:rsidRDefault="00BB03C6" w:rsidP="00BB03C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5/9</w:t>
            </w:r>
            <w:r w:rsidRPr="00A4663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高三補考</w:t>
            </w:r>
          </w:p>
        </w:tc>
      </w:tr>
      <w:tr w:rsidR="00BB03C6" w:rsidRPr="00BD51EA" w:rsidTr="006D1C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05/12-05/17</w:t>
            </w:r>
          </w:p>
        </w:tc>
        <w:tc>
          <w:tcPr>
            <w:tcW w:w="3542" w:type="dxa"/>
            <w:gridSpan w:val="4"/>
            <w:shd w:val="clear" w:color="auto" w:fill="auto"/>
            <w:vAlign w:val="center"/>
          </w:tcPr>
          <w:p w:rsidR="007D3AF6" w:rsidRPr="00BD51EA" w:rsidRDefault="00CF5676" w:rsidP="007D3AF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小論文製作實務</w:t>
            </w:r>
            <w:r w:rsidR="007D3AF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-研究結論與建議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BB03C6" w:rsidRPr="00BF7B29" w:rsidRDefault="00BB03C6" w:rsidP="00BB03C6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5/16</w:t>
            </w:r>
            <w:r w:rsidRPr="00A4663A">
              <w:rPr>
                <w:rFonts w:ascii="標楷體" w:eastAsia="標楷體" w:hAnsi="標楷體" w:hint="eastAsia"/>
                <w:sz w:val="18"/>
                <w:szCs w:val="18"/>
              </w:rPr>
              <w:t>高一、二作業抽查</w:t>
            </w:r>
          </w:p>
        </w:tc>
      </w:tr>
      <w:tr w:rsidR="00BB03C6" w:rsidRPr="00BD51EA" w:rsidTr="006D1C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05/20-05/25</w:t>
            </w:r>
          </w:p>
        </w:tc>
        <w:tc>
          <w:tcPr>
            <w:tcW w:w="3542" w:type="dxa"/>
            <w:gridSpan w:val="4"/>
            <w:shd w:val="clear" w:color="auto" w:fill="auto"/>
            <w:vAlign w:val="center"/>
          </w:tcPr>
          <w:p w:rsidR="007D3AF6" w:rsidRPr="00BD51EA" w:rsidRDefault="00CF5676" w:rsidP="007D3AF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小論文製作實務</w:t>
            </w:r>
            <w:r w:rsidR="007D3AF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-研究結論與建議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BB03C6" w:rsidRPr="002C0E49" w:rsidRDefault="00BB03C6" w:rsidP="00BB03C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BB03C6" w:rsidRPr="00BD51EA" w:rsidTr="006D1C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05/27-05/31</w:t>
            </w:r>
          </w:p>
        </w:tc>
        <w:tc>
          <w:tcPr>
            <w:tcW w:w="3542" w:type="dxa"/>
            <w:gridSpan w:val="4"/>
            <w:shd w:val="clear" w:color="auto" w:fill="auto"/>
            <w:vAlign w:val="center"/>
          </w:tcPr>
          <w:p w:rsidR="00BB03C6" w:rsidRPr="00BD51EA" w:rsidRDefault="00CF5676" w:rsidP="00BB03C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小論文製作實務</w:t>
            </w:r>
            <w:r w:rsidR="007D3AF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-參考文獻彙整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  <w:vAlign w:val="center"/>
          </w:tcPr>
          <w:p w:rsidR="00BB03C6" w:rsidRPr="002C0E49" w:rsidRDefault="00BB03C6" w:rsidP="00BB03C6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5/30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畢典預演</w:t>
            </w:r>
          </w:p>
        </w:tc>
      </w:tr>
      <w:tr w:rsidR="00BB03C6" w:rsidRPr="00BD51EA" w:rsidTr="006D1C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B03C6" w:rsidRDefault="00BB03C6" w:rsidP="00BB03C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06/03-06/07</w:t>
            </w:r>
          </w:p>
        </w:tc>
        <w:tc>
          <w:tcPr>
            <w:tcW w:w="3542" w:type="dxa"/>
            <w:gridSpan w:val="4"/>
            <w:shd w:val="clear" w:color="auto" w:fill="auto"/>
            <w:vAlign w:val="center"/>
          </w:tcPr>
          <w:p w:rsidR="00BB03C6" w:rsidRPr="00BD51EA" w:rsidRDefault="00BB03C6" w:rsidP="00BB03C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  <w:vAlign w:val="center"/>
          </w:tcPr>
          <w:p w:rsidR="00BB03C6" w:rsidRPr="002C0E49" w:rsidRDefault="00BB03C6" w:rsidP="00BB03C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6/3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業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典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禮、6/4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高一、二生活週記抽查</w:t>
            </w:r>
          </w:p>
        </w:tc>
      </w:tr>
      <w:tr w:rsidR="00BB03C6" w:rsidRPr="00BD51EA" w:rsidTr="006D1C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B03C6" w:rsidRDefault="00BB03C6" w:rsidP="00BB03C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B03C6" w:rsidRDefault="00BB03C6" w:rsidP="00BB03C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06/10-06/15</w:t>
            </w:r>
          </w:p>
        </w:tc>
        <w:tc>
          <w:tcPr>
            <w:tcW w:w="3542" w:type="dxa"/>
            <w:gridSpan w:val="4"/>
            <w:shd w:val="clear" w:color="auto" w:fill="auto"/>
            <w:vAlign w:val="center"/>
          </w:tcPr>
          <w:p w:rsidR="00BB03C6" w:rsidRPr="00BD51EA" w:rsidRDefault="00BB03C6" w:rsidP="00BB03C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  <w:vAlign w:val="center"/>
          </w:tcPr>
          <w:p w:rsidR="00BB03C6" w:rsidRPr="002C0E49" w:rsidRDefault="00BB03C6" w:rsidP="00BB03C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6/10端午節放假</w:t>
            </w:r>
          </w:p>
        </w:tc>
      </w:tr>
      <w:tr w:rsidR="00BB03C6" w:rsidRPr="00BD51EA" w:rsidTr="006D1C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B03C6" w:rsidRDefault="00BB03C6" w:rsidP="00BB03C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B03C6" w:rsidRDefault="00BB03C6" w:rsidP="00BB03C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06/17-06/21</w:t>
            </w:r>
          </w:p>
        </w:tc>
        <w:tc>
          <w:tcPr>
            <w:tcW w:w="3542" w:type="dxa"/>
            <w:gridSpan w:val="4"/>
            <w:shd w:val="clear" w:color="auto" w:fill="auto"/>
            <w:vAlign w:val="center"/>
          </w:tcPr>
          <w:p w:rsidR="00BB03C6" w:rsidRPr="004B2240" w:rsidRDefault="00BB03C6" w:rsidP="00BB03C6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  <w:vAlign w:val="center"/>
          </w:tcPr>
          <w:p w:rsidR="00BB03C6" w:rsidRPr="002C0E49" w:rsidRDefault="00BB03C6" w:rsidP="00BB03C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6/18-6/20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高一二期末考</w:t>
            </w:r>
          </w:p>
        </w:tc>
      </w:tr>
      <w:tr w:rsidR="00BB03C6" w:rsidRPr="00BD51EA" w:rsidTr="006D1C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B03C6" w:rsidRDefault="00BB03C6" w:rsidP="00BB03C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06/24-06/28</w:t>
            </w:r>
          </w:p>
        </w:tc>
        <w:tc>
          <w:tcPr>
            <w:tcW w:w="3542" w:type="dxa"/>
            <w:gridSpan w:val="4"/>
            <w:shd w:val="clear" w:color="auto" w:fill="auto"/>
            <w:vAlign w:val="center"/>
          </w:tcPr>
          <w:p w:rsidR="006D1CA3" w:rsidRPr="004B2240" w:rsidRDefault="006D1CA3" w:rsidP="00BB03C6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488" w:type="dxa"/>
            <w:gridSpan w:val="3"/>
            <w:shd w:val="clear" w:color="auto" w:fill="auto"/>
          </w:tcPr>
          <w:p w:rsidR="00BB03C6" w:rsidRPr="002C0E49" w:rsidRDefault="00BB03C6" w:rsidP="00BB03C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6/28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法律常識大會考</w:t>
            </w:r>
          </w:p>
        </w:tc>
      </w:tr>
    </w:tbl>
    <w:p w:rsidR="006357C3" w:rsidRPr="00704E83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704E83">
        <w:rPr>
          <w:rFonts w:ascii="標楷體" w:eastAsia="標楷體" w:hAnsi="標楷體"/>
          <w:sz w:val="22"/>
          <w:szCs w:val="22"/>
        </w:rPr>
        <w:t>（所謂重大議題包含：</w:t>
      </w:r>
      <w:r w:rsidRPr="001F582C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704E83">
        <w:rPr>
          <w:rFonts w:ascii="標楷體" w:eastAsia="標楷體" w:hAnsi="標楷體"/>
          <w:sz w:val="22"/>
          <w:szCs w:val="22"/>
        </w:rPr>
        <w:t>）</w:t>
      </w:r>
      <w:r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704E83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1EB" w:rsidRDefault="00BC71EB">
      <w:r>
        <w:separator/>
      </w:r>
    </w:p>
  </w:endnote>
  <w:endnote w:type="continuationSeparator" w:id="0">
    <w:p w:rsidR="00BC71EB" w:rsidRDefault="00BC7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D3AF6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1EB" w:rsidRDefault="00BC71EB">
      <w:r>
        <w:separator/>
      </w:r>
    </w:p>
  </w:footnote>
  <w:footnote w:type="continuationSeparator" w:id="0">
    <w:p w:rsidR="00BC71EB" w:rsidRDefault="00BC71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2CDC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D6BD3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38BA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975FB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1CA3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3AF6"/>
    <w:rsid w:val="007D650F"/>
    <w:rsid w:val="007D73F4"/>
    <w:rsid w:val="007E5FE9"/>
    <w:rsid w:val="007E759B"/>
    <w:rsid w:val="007F0837"/>
    <w:rsid w:val="007F0EBE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37E96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03C6"/>
    <w:rsid w:val="00BB2DC8"/>
    <w:rsid w:val="00BC09E1"/>
    <w:rsid w:val="00BC4BD2"/>
    <w:rsid w:val="00BC71EB"/>
    <w:rsid w:val="00BC7B18"/>
    <w:rsid w:val="00BD51EA"/>
    <w:rsid w:val="00BE4DC3"/>
    <w:rsid w:val="00BE4E2A"/>
    <w:rsid w:val="00BE5749"/>
    <w:rsid w:val="00BF04FA"/>
    <w:rsid w:val="00BF7B29"/>
    <w:rsid w:val="00C009B0"/>
    <w:rsid w:val="00C0307B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5676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D7EDB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079D"/>
    <w:rsid w:val="00E65FF4"/>
    <w:rsid w:val="00E6625B"/>
    <w:rsid w:val="00E666FF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D4D5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B4D78B5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05453-9A06-42EF-8C63-E375ABC78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0</TotalTime>
  <Pages>1</Pages>
  <Words>773</Words>
  <Characters>496</Characters>
  <Application>Microsoft Office Word</Application>
  <DocSecurity>0</DocSecurity>
  <Lines>4</Lines>
  <Paragraphs>2</Paragraphs>
  <ScaleCrop>false</ScaleCrop>
  <Company>User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2</cp:revision>
  <cp:lastPrinted>2024-02-16T01:53:00Z</cp:lastPrinted>
  <dcterms:created xsi:type="dcterms:W3CDTF">2024-02-16T01:53:00Z</dcterms:created>
  <dcterms:modified xsi:type="dcterms:W3CDTF">2024-02-16T01:53:00Z</dcterms:modified>
</cp:coreProperties>
</file>