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D97394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D97394">
        <w:rPr>
          <w:rFonts w:ascii="標楷體" w:eastAsia="標楷體" w:hAnsi="標楷體" w:hint="eastAsia"/>
        </w:rPr>
        <w:t>餐飲</w:t>
      </w:r>
      <w:bookmarkStart w:id="0" w:name="_GoBack"/>
      <w:bookmarkEnd w:id="0"/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1F158F" w:rsidRDefault="00D97394" w:rsidP="00D97394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了解西餐烹飪</w:t>
            </w:r>
          </w:p>
          <w:p w:rsidR="00D97394" w:rsidRPr="008B4536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/>
              </w:rPr>
              <w:t>2.</w:t>
            </w:r>
            <w:r w:rsidRPr="001F158F">
              <w:rPr>
                <w:rFonts w:ascii="標楷體" w:eastAsia="標楷體" w:hAnsi="標楷體" w:hint="eastAsia"/>
              </w:rPr>
              <w:t>具備西餐烹飪相關專業知識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E804B4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 w:hint="eastAsia"/>
              </w:rPr>
              <w:t>作業、實作測驗、學習態度</w:t>
            </w:r>
            <w:r w:rsidRPr="001F158F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FB3B8C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 w:hint="eastAsia"/>
              </w:rPr>
              <w:t>平時表現30%、期中考30%、期末考30%、作業繳交10%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1F158F" w:rsidRDefault="00D97394" w:rsidP="00D97394">
            <w:pPr>
              <w:ind w:left="840" w:hangingChars="350" w:hanging="840"/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cs="Arial" w:hint="eastAsia"/>
              </w:rPr>
              <w:t>1.</w:t>
            </w:r>
            <w:r w:rsidRPr="001F158F">
              <w:rPr>
                <w:rFonts w:ascii="標楷體" w:eastAsia="標楷體" w:hAnsi="標楷體" w:cs="Arial" w:hint="eastAsia"/>
              </w:rPr>
              <w:t>身為餐飲從業人員該具備的專業素養與學術涵養。</w:t>
            </w:r>
          </w:p>
          <w:p w:rsidR="00D97394" w:rsidRPr="001F158F" w:rsidRDefault="00D97394" w:rsidP="00D97394">
            <w:pPr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2.實際操作基礎西餐烹調了解西式飲食文化</w:t>
            </w:r>
          </w:p>
          <w:p w:rsidR="00D97394" w:rsidRPr="008B4536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1F158F">
              <w:rPr>
                <w:rFonts w:ascii="標楷體" w:eastAsia="標楷體" w:hAnsi="標楷體" w:cs="新細明體" w:hint="eastAsia"/>
                <w:color w:val="000000"/>
                <w:kern w:val="0"/>
              </w:rPr>
              <w:t>激發對烹飪藝術興趣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.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D97394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董競文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97394" w:rsidRPr="008B4536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西餐烹調實習(上)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餐二忠</w:t>
            </w:r>
          </w:p>
        </w:tc>
      </w:tr>
      <w:tr w:rsidR="00D97394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97394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期初打掃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4724D5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西式料理介紹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鮪魚三明治、法式洋蔥湯</w:t>
            </w:r>
          </w:p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蔬菜絲雞清湯、義式海鮮燉飯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豬肉創意西餐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9739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檸檬奶油煎魚菲力、法國吐司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法式澄清湯、鮮蝦盅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紅酒葡萄</w:t>
            </w:r>
            <w:r w:rsidRPr="001F15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雞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.德式臘腸辣椒義大利麵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總匯三明治配炸薯條、主廚沙拉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義大利麵：奶油培根口味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蒸爐魚捲附奶油蘆筍醬汁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白油燴雞配螺旋麵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烤雞肉串佐水果莎莎醬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1F15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水波蛋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-煙燻天使細麵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雞肉鳳梨莎拉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夏威夷海鮮比薩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起士雞肉捲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F158F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奶油洋菇鱸魚排,西班牙恩利蛋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韓式炸雞漢堡製作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和風鮮蔬沙拉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馬鈴薯烤雞.香料捲餅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白醬魚排.茄汁海鮮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打掃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lastRenderedPageBreak/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3E6" w:rsidRDefault="004353E6">
      <w:r>
        <w:separator/>
      </w:r>
    </w:p>
  </w:endnote>
  <w:endnote w:type="continuationSeparator" w:id="0">
    <w:p w:rsidR="004353E6" w:rsidRDefault="0043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7394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3E6" w:rsidRDefault="004353E6">
      <w:r>
        <w:separator/>
      </w:r>
    </w:p>
  </w:footnote>
  <w:footnote w:type="continuationSeparator" w:id="0">
    <w:p w:rsidR="004353E6" w:rsidRDefault="0043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150E6D62"/>
    <w:multiLevelType w:val="hybridMultilevel"/>
    <w:tmpl w:val="218EA4FA"/>
    <w:lvl w:ilvl="0" w:tplc="8DEC1D7A">
      <w:start w:val="1"/>
      <w:numFmt w:val="decimal"/>
      <w:suff w:val="space"/>
      <w:lvlText w:val="%1."/>
      <w:lvlJc w:val="left"/>
      <w:pPr>
        <w:ind w:left="180" w:hanging="1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53E6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394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04455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33BA-6FFB-468C-A027-C8E960D2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2</Pages>
  <Words>177</Words>
  <Characters>1015</Characters>
  <Application>Microsoft Office Word</Application>
  <DocSecurity>0</DocSecurity>
  <Lines>8</Lines>
  <Paragraphs>2</Paragraphs>
  <ScaleCrop>false</ScaleCrop>
  <Company>User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2025-02-12T06:32:00Z</dcterms:created>
  <dcterms:modified xsi:type="dcterms:W3CDTF">2025-02-12T06:32:00Z</dcterms:modified>
</cp:coreProperties>
</file>