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BC82" w14:textId="7149C531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9B7D21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9B7D21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992"/>
        <w:gridCol w:w="1362"/>
      </w:tblGrid>
      <w:tr w:rsidR="002A1D99" w:rsidRPr="000A19B9" w14:paraId="3E68E4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3AF668E" w14:textId="77777777" w:rsidR="008C3678" w:rsidRPr="008C3678" w:rsidRDefault="008C3678" w:rsidP="008C3678">
            <w:pPr>
              <w:spacing w:line="400" w:lineRule="exact"/>
              <w:rPr>
                <w:rFonts w:eastAsia="標楷體" w:hint="eastAsia"/>
              </w:rPr>
            </w:pPr>
            <w:r w:rsidRPr="008C3678">
              <w:rPr>
                <w:rFonts w:eastAsia="標楷體" w:hint="eastAsia"/>
              </w:rPr>
              <w:t>1.</w:t>
            </w:r>
            <w:r w:rsidRPr="008C3678">
              <w:rPr>
                <w:rFonts w:eastAsia="標楷體" w:hint="eastAsia"/>
              </w:rPr>
              <w:t>學習基礎繪圖及臉型修飾技巧。</w:t>
            </w:r>
          </w:p>
          <w:p w14:paraId="6AFE25FB" w14:textId="77777777" w:rsidR="008C3678" w:rsidRPr="008C3678" w:rsidRDefault="008C3678" w:rsidP="008C3678">
            <w:pPr>
              <w:spacing w:line="400" w:lineRule="exact"/>
              <w:rPr>
                <w:rFonts w:eastAsia="標楷體" w:hint="eastAsia"/>
              </w:rPr>
            </w:pPr>
            <w:r w:rsidRPr="008C3678">
              <w:rPr>
                <w:rFonts w:eastAsia="標楷體" w:hint="eastAsia"/>
              </w:rPr>
              <w:t>2.</w:t>
            </w:r>
            <w:r w:rsidRPr="008C3678">
              <w:rPr>
                <w:rFonts w:eastAsia="標楷體" w:hint="eastAsia"/>
              </w:rPr>
              <w:t>建立良好的美容造型設計基礎，以應潮流變化。</w:t>
            </w:r>
          </w:p>
          <w:p w14:paraId="0CC00ABE" w14:textId="33040A91" w:rsidR="002A1D99" w:rsidRPr="000A19B9" w:rsidRDefault="008C3678" w:rsidP="008C3678">
            <w:pPr>
              <w:spacing w:line="400" w:lineRule="exact"/>
              <w:rPr>
                <w:rFonts w:ascii="標楷體" w:eastAsia="標楷體" w:hAnsi="標楷體"/>
              </w:rPr>
            </w:pPr>
            <w:r w:rsidRPr="008C3678">
              <w:rPr>
                <w:rFonts w:eastAsia="標楷體" w:hint="eastAsia"/>
              </w:rPr>
              <w:t>3.</w:t>
            </w:r>
            <w:r w:rsidRPr="008C3678">
              <w:rPr>
                <w:rFonts w:eastAsia="標楷體" w:hint="eastAsia"/>
              </w:rPr>
              <w:t>提升實務能力，養成良好工作態度。</w:t>
            </w:r>
          </w:p>
        </w:tc>
      </w:tr>
      <w:tr w:rsidR="002A1D99" w:rsidRPr="000A19B9" w14:paraId="6618BF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 w14:textId="57A9A3A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出缺席、作業、實作測驗</w:t>
            </w:r>
          </w:p>
        </w:tc>
      </w:tr>
      <w:tr w:rsidR="002A1D99" w:rsidRPr="000A19B9" w14:paraId="18025F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 w14:textId="21F82AEA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平時40%、期中30%、期末30%</w:t>
            </w:r>
          </w:p>
        </w:tc>
      </w:tr>
      <w:tr w:rsidR="002A1D99" w:rsidRPr="000A19B9" w14:paraId="081C640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 w14:textId="4893266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認真上課、</w:t>
            </w:r>
            <w:r>
              <w:rPr>
                <w:rFonts w:ascii="標楷體" w:eastAsia="標楷體" w:hAnsi="標楷體" w:hint="eastAsia"/>
              </w:rPr>
              <w:t>攜帶實習用具、</w:t>
            </w:r>
            <w:r w:rsidRPr="007C33A2">
              <w:rPr>
                <w:rFonts w:ascii="標楷體" w:eastAsia="標楷體" w:hAnsi="標楷體" w:hint="eastAsia"/>
              </w:rPr>
              <w:t>完成指定作業</w:t>
            </w:r>
          </w:p>
        </w:tc>
      </w:tr>
      <w:tr w:rsidR="002A1D99" w:rsidRPr="000A19B9" w14:paraId="40C5EC7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2A1D99" w:rsidRPr="000A19B9" w14:paraId="28CE31DE" w14:textId="77777777" w:rsidTr="002A1D99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B51853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 w14:textId="1578D72F" w:rsidR="002A1D99" w:rsidRPr="000A19B9" w:rsidRDefault="008C3678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="002A1D99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2C25A34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 w14:textId="698F2945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06517AB" w14:textId="38D1AC98" w:rsidR="002A1D99" w:rsidRPr="000A19B9" w:rsidRDefault="008C3678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美容造型素描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149FF84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3EDC69A8" w14:textId="2AED8940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時尚二忠</w:t>
            </w:r>
          </w:p>
        </w:tc>
      </w:tr>
      <w:tr w:rsidR="002A1D99" w:rsidRPr="000A19B9" w14:paraId="2A5B0EAC" w14:textId="77777777" w:rsidTr="002A1D99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095BD15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27AB938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9205F2D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9F0264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0F18D62" w14:textId="58ED63CC" w:rsidR="002A1D99" w:rsidRPr="000A19B9" w:rsidRDefault="008C3678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啟</w:t>
            </w:r>
            <w:r w:rsidR="002A1D99">
              <w:rPr>
                <w:rFonts w:eastAsia="標楷體" w:hint="eastAsia"/>
                <w:kern w:val="0"/>
              </w:rPr>
              <w:t>英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DC9A18B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14:paraId="6B47537F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2A1D99" w:rsidRPr="000A19B9" w14:paraId="38E453B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A1D99" w:rsidRPr="000A19B9" w14:paraId="5C15A84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 w14:textId="18C63A9E" w:rsidR="002A1D99" w:rsidRPr="000A19B9" w:rsidRDefault="00ED03F3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2A1D99" w:rsidRPr="000A19B9" w14:paraId="2F82C5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 w14:textId="5E3120E6" w:rsidR="002A1D99" w:rsidRPr="000A19B9" w:rsidRDefault="00ED03F3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ED03F3" w:rsidRPr="000A19B9" w14:paraId="35C906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 w14:textId="64133857" w:rsidR="00ED03F3" w:rsidRPr="000A19B9" w:rsidRDefault="00ED03F3" w:rsidP="00ED03F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方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形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ED03F3" w:rsidRPr="000A19B9" w14:paraId="3272CE2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 w14:textId="212CBD6E" w:rsidR="00ED03F3" w:rsidRPr="000A19B9" w:rsidRDefault="00ED03F3" w:rsidP="00ED03F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方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形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臉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ED03F3" w:rsidRPr="000A19B9" w14:paraId="00613D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 w14:textId="75453735" w:rsidR="00ED03F3" w:rsidRPr="000A19B9" w:rsidRDefault="00ED03F3" w:rsidP="00ED03F3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方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形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ED03F3" w:rsidRPr="000A19B9" w14:paraId="74BDB10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 w14:textId="04E3729C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圓形臉設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 w14:textId="0E2EECAE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作業一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ED03F3" w:rsidRPr="000A19B9" w14:paraId="1F4CAE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 w14:textId="6BADF867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 w14:textId="77777777" w:rsidR="00ED03F3" w:rsidRPr="000A19B9" w:rsidRDefault="00ED03F3" w:rsidP="00ED03F3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ED03F3" w:rsidRPr="000A19B9" w14:paraId="74A869E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D57F423" w14:textId="77777777" w:rsidR="00ED03F3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圓形臉設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計</w:t>
            </w:r>
          </w:p>
          <w:p w14:paraId="04943787" w14:textId="49C9E777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環境議題融入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ED03F3" w:rsidRPr="000A19B9" w14:paraId="1D5C922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 w14:textId="4187F41D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圓形臉設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ED03F3" w:rsidRPr="000A19B9" w14:paraId="38CE296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 w14:textId="28F20914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 w14:textId="77777777" w:rsidR="00ED03F3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9F6B6C2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ED03F3" w:rsidRPr="000A19B9" w14:paraId="0F0C5A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 w14:textId="3D85C331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長形臉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設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ED03F3" w:rsidRPr="000A19B9" w14:paraId="1EF75F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 w14:textId="56B5261D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長形臉設計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 w14:textId="54382E75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作業二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ED03F3" w:rsidRPr="000A19B9" w14:paraId="2581591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 w14:textId="6E7590C4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正三角形臉設計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D03F3" w:rsidRPr="000A19B9" w14:paraId="291754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 w14:textId="03D27475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正三角形臉設計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D03F3" w:rsidRPr="000A19B9" w14:paraId="343071F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 w14:textId="3BCA58F0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正三角形臉設計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D03F3" w:rsidRPr="000A19B9" w14:paraId="44CD04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 w14:textId="630C1109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菱形臉設計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 w14:textId="77777777" w:rsidR="00ED03F3" w:rsidRPr="000A19B9" w:rsidRDefault="00ED03F3" w:rsidP="00ED03F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ED03F3" w:rsidRPr="000A19B9" w14:paraId="75B590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 w14:textId="5D95AC76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菱形臉設計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 w14:textId="16BE6A09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作業三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 w14:textId="77777777" w:rsidR="00ED03F3" w:rsidRPr="000A19B9" w:rsidRDefault="00ED03F3" w:rsidP="00ED03F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ED03F3" w:rsidRPr="000A19B9" w14:paraId="373169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 w14:textId="52061484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菱形臉設計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D03F3" w:rsidRPr="000A19B9" w14:paraId="3BC1041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 w14:textId="73FC7346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ED03F3" w:rsidRPr="000A19B9" w14:paraId="1E6F0F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 w14:textId="77777777" w:rsidR="00ED03F3" w:rsidRPr="000A19B9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 w14:textId="0B2DB46F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D03F3" w:rsidRPr="000A19B9" w14:paraId="3C18EA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 w14:textId="77777777" w:rsidR="00ED03F3" w:rsidRPr="000A19B9" w:rsidRDefault="00ED03F3" w:rsidP="00ED03F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 w14:textId="77777777" w:rsidR="00ED03F3" w:rsidRDefault="00ED03F3" w:rsidP="00ED03F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 w14:textId="5762B46F" w:rsidR="00ED03F3" w:rsidRPr="000A19B9" w:rsidRDefault="00ED03F3" w:rsidP="00ED03F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 w14:textId="77777777" w:rsidR="00ED03F3" w:rsidRPr="000A19B9" w:rsidRDefault="00ED03F3" w:rsidP="00ED03F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 w14:textId="77777777" w:rsidR="00ED03F3" w:rsidRPr="000A19B9" w:rsidRDefault="00ED03F3" w:rsidP="00ED03F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2ECFC3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B3BB" w14:textId="77777777" w:rsidR="008936A2" w:rsidRDefault="008936A2">
      <w:r>
        <w:separator/>
      </w:r>
    </w:p>
  </w:endnote>
  <w:endnote w:type="continuationSeparator" w:id="0">
    <w:p w14:paraId="181BD4C5" w14:textId="77777777" w:rsidR="008936A2" w:rsidRDefault="0089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AA9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ABA39C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509B" w14:textId="77777777" w:rsidR="008936A2" w:rsidRDefault="008936A2">
      <w:r>
        <w:separator/>
      </w:r>
    </w:p>
  </w:footnote>
  <w:footnote w:type="continuationSeparator" w:id="0">
    <w:p w14:paraId="641F33ED" w14:textId="77777777" w:rsidR="008936A2" w:rsidRDefault="00893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444615805">
    <w:abstractNumId w:val="3"/>
  </w:num>
  <w:num w:numId="2" w16cid:durableId="1751728673">
    <w:abstractNumId w:val="2"/>
  </w:num>
  <w:num w:numId="3" w16cid:durableId="1185248020">
    <w:abstractNumId w:val="1"/>
  </w:num>
  <w:num w:numId="4" w16cid:durableId="175592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3FDC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1D99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36A2"/>
    <w:rsid w:val="00894FC6"/>
    <w:rsid w:val="008A0B85"/>
    <w:rsid w:val="008A21D2"/>
    <w:rsid w:val="008A448D"/>
    <w:rsid w:val="008A740B"/>
    <w:rsid w:val="008B7FCD"/>
    <w:rsid w:val="008C0916"/>
    <w:rsid w:val="008C2D53"/>
    <w:rsid w:val="008C3678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580D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3F3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7D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AAA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7</TotalTime>
  <Pages>1</Pages>
  <Words>159</Words>
  <Characters>910</Characters>
  <Application>Microsoft Office Word</Application>
  <DocSecurity>0</DocSecurity>
  <Lines>7</Lines>
  <Paragraphs>2</Paragraphs>
  <ScaleCrop>false</ScaleCrop>
  <Company>User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Jason Hsieh</cp:lastModifiedBy>
  <cp:revision>3</cp:revision>
  <cp:lastPrinted>2009-02-11T08:45:00Z</cp:lastPrinted>
  <dcterms:created xsi:type="dcterms:W3CDTF">2025-02-17T06:06:00Z</dcterms:created>
  <dcterms:modified xsi:type="dcterms:W3CDTF">2025-02-17T06:12:00Z</dcterms:modified>
</cp:coreProperties>
</file>