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88674D" w14:textId="30A21EDF" w:rsidR="00652460" w:rsidRPr="000A19B9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="00652460" w:rsidRPr="000A19B9">
        <w:rPr>
          <w:rFonts w:ascii="標楷體" w:eastAsia="標楷體" w:hAnsi="標楷體"/>
        </w:rPr>
        <w:t>高中</w:t>
      </w:r>
      <w:r w:rsidR="001B13A6" w:rsidRPr="000A19B9">
        <w:rPr>
          <w:rFonts w:ascii="標楷體" w:eastAsia="標楷體" w:hAnsi="標楷體" w:hint="eastAsia"/>
        </w:rPr>
        <w:t>1</w:t>
      </w:r>
      <w:r w:rsidR="00E07B18" w:rsidRPr="000A19B9">
        <w:rPr>
          <w:rFonts w:ascii="標楷體" w:eastAsia="標楷體" w:hAnsi="標楷體" w:hint="eastAsia"/>
        </w:rPr>
        <w:t>1</w:t>
      </w:r>
      <w:r w:rsidR="000A19B9">
        <w:rPr>
          <w:rFonts w:ascii="標楷體" w:eastAsia="標楷體" w:hAnsi="標楷體" w:hint="eastAsia"/>
        </w:rPr>
        <w:t>3</w:t>
      </w:r>
      <w:r w:rsidR="00652460" w:rsidRPr="000A19B9">
        <w:rPr>
          <w:rFonts w:ascii="標楷體" w:eastAsia="標楷體" w:hAnsi="標楷體"/>
        </w:rPr>
        <w:t>年度第</w:t>
      </w:r>
      <w:r w:rsidR="00217562" w:rsidRPr="000A19B9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學期</w:t>
      </w:r>
      <w:r w:rsidR="00DC72FF">
        <w:rPr>
          <w:rFonts w:ascii="標楷體" w:eastAsia="標楷體" w:hAnsi="標楷體" w:hint="eastAsia"/>
        </w:rPr>
        <w:t xml:space="preserve"> </w:t>
      </w:r>
      <w:r w:rsidR="00FD4225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年級</w:t>
      </w:r>
      <w:r w:rsidR="00DC72FF">
        <w:rPr>
          <w:rFonts w:ascii="標楷體" w:eastAsia="標楷體" w:hAnsi="標楷體" w:hint="eastAsia"/>
        </w:rPr>
        <w:t xml:space="preserve"> 餐飲</w:t>
      </w:r>
      <w:r w:rsidR="00652460" w:rsidRPr="000A19B9">
        <w:rPr>
          <w:rFonts w:ascii="標楷體" w:eastAsia="標楷體" w:hAnsi="標楷體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652460" w:rsidRPr="000A19B9" w14:paraId="31C800B5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6DEFC239" w14:textId="77777777" w:rsidR="00652460" w:rsidRPr="000A19B9" w:rsidRDefault="00652460" w:rsidP="00BD51E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21FAE8F7" w14:textId="3E14A27B" w:rsidR="00652460" w:rsidRPr="006739D3" w:rsidRDefault="002B574D" w:rsidP="00BD51EA">
            <w:pPr>
              <w:spacing w:line="400" w:lineRule="exact"/>
              <w:rPr>
                <w:rFonts w:ascii="標楷體" w:eastAsia="標楷體" w:hAnsi="標楷體"/>
              </w:rPr>
            </w:pPr>
            <w:r w:rsidRPr="002B574D">
              <w:rPr>
                <w:rFonts w:ascii="標楷體" w:eastAsia="標楷體" w:hAnsi="標楷體" w:hint="eastAsia"/>
              </w:rPr>
              <w:t>使學生瞭解各種飲料原</w:t>
            </w:r>
            <w:r w:rsidR="00316CA6">
              <w:rPr>
                <w:rFonts w:ascii="標楷體" w:eastAsia="標楷體" w:hAnsi="標楷體" w:hint="eastAsia"/>
              </w:rPr>
              <w:t>料特性及管理之知識，強化學生對不同原料應用於飲料製品之技能並</w:t>
            </w:r>
            <w:r w:rsidRPr="002B574D">
              <w:rPr>
                <w:rFonts w:ascii="標楷體" w:eastAsia="標楷體" w:hAnsi="標楷體" w:hint="eastAsia"/>
              </w:rPr>
              <w:t>具備正確飲用飲料使從業人員具備專業態度與專業素養態度</w:t>
            </w:r>
            <w:r w:rsidR="00316CA6">
              <w:rPr>
                <w:rFonts w:ascii="標楷體" w:eastAsia="標楷體" w:hAnsi="標楷體" w:hint="eastAsia"/>
              </w:rPr>
              <w:t>。</w:t>
            </w:r>
          </w:p>
        </w:tc>
      </w:tr>
      <w:tr w:rsidR="00652460" w:rsidRPr="000A19B9" w14:paraId="251BE3B1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60CFE356" w14:textId="77777777" w:rsidR="00652460" w:rsidRPr="000A19B9" w:rsidRDefault="00652460" w:rsidP="00BD51E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2251544D" w14:textId="52BDA268" w:rsidR="00652460" w:rsidRPr="006739D3" w:rsidRDefault="006739D3" w:rsidP="00BD51EA">
            <w:pPr>
              <w:spacing w:line="400" w:lineRule="exact"/>
              <w:rPr>
                <w:rFonts w:ascii="標楷體" w:eastAsia="標楷體" w:hAnsi="標楷體"/>
              </w:rPr>
            </w:pPr>
            <w:r w:rsidRPr="006739D3">
              <w:rPr>
                <w:rFonts w:ascii="標楷體" w:eastAsia="標楷體" w:hAnsi="標楷體" w:hint="eastAsia"/>
              </w:rPr>
              <w:t>出席率、課堂操作。</w:t>
            </w:r>
          </w:p>
        </w:tc>
      </w:tr>
      <w:tr w:rsidR="00652460" w:rsidRPr="000A19B9" w14:paraId="77DE0782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39FACF59" w14:textId="77777777" w:rsidR="00652460" w:rsidRPr="000A19B9" w:rsidRDefault="00652460" w:rsidP="00BD51E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65F15F33" w14:textId="6AA3DD7D" w:rsidR="00652460" w:rsidRPr="006739D3" w:rsidRDefault="006739D3" w:rsidP="00BD51EA">
            <w:pPr>
              <w:spacing w:line="400" w:lineRule="exact"/>
              <w:rPr>
                <w:rFonts w:ascii="標楷體" w:eastAsia="標楷體" w:hAnsi="標楷體"/>
              </w:rPr>
            </w:pPr>
            <w:r w:rsidRPr="006739D3">
              <w:rPr>
                <w:rFonts w:ascii="標楷體" w:eastAsia="標楷體" w:hAnsi="標楷體" w:hint="eastAsia"/>
              </w:rPr>
              <w:t>平時40％、期中操作30％、期末操作30％。</w:t>
            </w:r>
          </w:p>
        </w:tc>
      </w:tr>
      <w:tr w:rsidR="00652460" w:rsidRPr="000A19B9" w14:paraId="35806310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1BD2FA38" w14:textId="77777777" w:rsidR="00652460" w:rsidRPr="000A19B9" w:rsidRDefault="00652460" w:rsidP="00BD51E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07D5F0B7" w14:textId="0819A538" w:rsidR="00652460" w:rsidRPr="006739D3" w:rsidRDefault="006739D3" w:rsidP="009B74F9">
            <w:pPr>
              <w:spacing w:line="400" w:lineRule="exact"/>
              <w:rPr>
                <w:rFonts w:ascii="標楷體" w:eastAsia="標楷體" w:hAnsi="標楷體"/>
                <w:color w:val="454545"/>
                <w:shd w:val="clear" w:color="auto" w:fill="FFFFFF"/>
              </w:rPr>
            </w:pPr>
            <w:r w:rsidRPr="006739D3">
              <w:rPr>
                <w:rFonts w:ascii="標楷體" w:eastAsia="標楷體" w:hAnsi="標楷體"/>
                <w:color w:val="454545"/>
                <w:shd w:val="clear" w:color="auto" w:fill="FFFFFF"/>
              </w:rPr>
              <w:t>過實習，學習後可以自己</w:t>
            </w:r>
            <w:r w:rsidRPr="006739D3">
              <w:rPr>
                <w:rFonts w:ascii="標楷體" w:eastAsia="標楷體" w:hAnsi="標楷體" w:hint="eastAsia"/>
                <w:color w:val="454545"/>
                <w:shd w:val="clear" w:color="auto" w:fill="FFFFFF"/>
              </w:rPr>
              <w:t>獨立</w:t>
            </w:r>
            <w:r w:rsidR="009B74F9">
              <w:rPr>
                <w:rFonts w:ascii="標楷體" w:eastAsia="標楷體" w:hAnsi="標楷體" w:hint="eastAsia"/>
                <w:color w:val="454545"/>
                <w:shd w:val="clear" w:color="auto" w:fill="FFFFFF"/>
              </w:rPr>
              <w:t>操作飲料調製</w:t>
            </w:r>
            <w:r w:rsidRPr="006739D3">
              <w:rPr>
                <w:rFonts w:ascii="標楷體" w:eastAsia="標楷體" w:hAnsi="標楷體" w:hint="eastAsia"/>
                <w:color w:val="454545"/>
                <w:shd w:val="clear" w:color="auto" w:fill="FFFFFF"/>
              </w:rPr>
              <w:t>。</w:t>
            </w:r>
          </w:p>
        </w:tc>
      </w:tr>
      <w:tr w:rsidR="00652460" w:rsidRPr="000A19B9" w14:paraId="5B89AF5B" w14:textId="77777777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14:paraId="19653AB3" w14:textId="77777777" w:rsidR="00652460" w:rsidRPr="000A19B9" w:rsidRDefault="00652460" w:rsidP="00BD51EA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FC097A" w:rsidRPr="000A19B9" w14:paraId="551A3DF7" w14:textId="77777777" w:rsidTr="008573FB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14:paraId="4C191717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14:paraId="7997AFCF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14:paraId="4B408BF7" w14:textId="4A2DEF9A" w:rsidR="00FC097A" w:rsidRPr="000A19B9" w:rsidRDefault="006739D3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3</w:t>
            </w:r>
            <w:r w:rsidR="00FC097A" w:rsidRPr="000A19B9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14:paraId="06464EA3" w14:textId="77777777" w:rsidR="00FC097A" w:rsidRPr="000A19B9" w:rsidRDefault="00FC097A" w:rsidP="00BD51E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14:paraId="524376C4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14:paraId="013015D9" w14:textId="06CFBD2A" w:rsidR="00FC097A" w:rsidRPr="000A19B9" w:rsidRDefault="006739D3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張議露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2CC2D4BD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14:paraId="49682543" w14:textId="2936B5C3" w:rsidR="00FC097A" w:rsidRPr="000A19B9" w:rsidRDefault="00AE3465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飲調</w:t>
            </w:r>
            <w:r w:rsidR="006739D3">
              <w:rPr>
                <w:rFonts w:ascii="標楷體" w:eastAsia="標楷體" w:hAnsi="標楷體" w:cs="標楷體" w:hint="eastAsia"/>
                <w:kern w:val="0"/>
              </w:rPr>
              <w:t>丙級烹調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14:paraId="3B6A4F13" w14:textId="77777777" w:rsidR="00FC097A" w:rsidRPr="000A19B9" w:rsidRDefault="00FC097A" w:rsidP="00BD51EA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14:paraId="786851E2" w14:textId="44750917" w:rsidR="00FC097A" w:rsidRPr="000A19B9" w:rsidRDefault="006739D3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餐</w:t>
            </w:r>
            <w:r w:rsidR="00192721">
              <w:rPr>
                <w:rFonts w:ascii="標楷體" w:eastAsia="標楷體" w:hAnsi="標楷體" w:cs="標楷體" w:hint="eastAsia"/>
                <w:kern w:val="0"/>
              </w:rPr>
              <w:t>技二</w:t>
            </w:r>
          </w:p>
        </w:tc>
      </w:tr>
      <w:tr w:rsidR="00FC097A" w:rsidRPr="000A19B9" w14:paraId="1A5A7324" w14:textId="77777777" w:rsidTr="008573FB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14:paraId="6AC8181A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14:paraId="19518274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14:paraId="670649EB" w14:textId="77777777" w:rsidR="00FC097A" w:rsidRPr="000A19B9" w:rsidRDefault="00FC097A" w:rsidP="00BD51E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14:paraId="774EBBE5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228B463E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14:paraId="54126A5A" w14:textId="43D87E90" w:rsidR="00FC097A" w:rsidRPr="000A19B9" w:rsidRDefault="00AE3465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全華</w:t>
            </w:r>
            <w:bookmarkStart w:id="0" w:name="_GoBack"/>
            <w:bookmarkEnd w:id="0"/>
          </w:p>
        </w:tc>
        <w:tc>
          <w:tcPr>
            <w:tcW w:w="700" w:type="dxa"/>
            <w:vMerge/>
            <w:shd w:val="clear" w:color="auto" w:fill="auto"/>
            <w:vAlign w:val="center"/>
          </w:tcPr>
          <w:p w14:paraId="6186D084" w14:textId="77777777" w:rsidR="00FC097A" w:rsidRPr="000A19B9" w:rsidRDefault="00FC097A" w:rsidP="00BD51EA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14:paraId="0BFA3F48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6533DB" w:rsidRPr="000A19B9" w14:paraId="3A597E4B" w14:textId="77777777" w:rsidTr="001A092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AFFF895" w14:textId="77777777" w:rsidR="001057A3" w:rsidRPr="000A19B9" w:rsidRDefault="001057A3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8F03110" w14:textId="77777777" w:rsidR="006533DB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19710D9" w14:textId="77777777" w:rsidR="006533DB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B6E2D18" w14:textId="77777777" w:rsidR="006533DB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</w:t>
            </w:r>
            <w:r w:rsidR="00454DB7" w:rsidRPr="000A19B9">
              <w:rPr>
                <w:rFonts w:ascii="標楷體" w:eastAsia="標楷體" w:hAnsi="標楷體" w:cs="標楷體" w:hint="eastAsia"/>
                <w:kern w:val="0"/>
              </w:rPr>
              <w:t xml:space="preserve"> 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4CC4F0DF" w14:textId="77777777" w:rsidR="0082036D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備</w:t>
            </w:r>
            <w:r w:rsidR="00B749EB" w:rsidRPr="000A19B9">
              <w:rPr>
                <w:rFonts w:ascii="標楷體" w:eastAsia="標楷體" w:hAnsi="標楷體" w:cs="標楷體" w:hint="eastAsia"/>
                <w:kern w:val="0"/>
              </w:rPr>
              <w:t xml:space="preserve">  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註</w:t>
            </w:r>
          </w:p>
        </w:tc>
      </w:tr>
      <w:tr w:rsidR="007F0837" w:rsidRPr="000A19B9" w14:paraId="0EF92500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64ED093" w14:textId="77777777" w:rsidR="007F0837" w:rsidRPr="000A19B9" w:rsidRDefault="00160268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8A45C42" w14:textId="77777777" w:rsidR="007F0837" w:rsidRPr="000A19B9" w:rsidRDefault="00241773" w:rsidP="000A19B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</w:t>
            </w:r>
            <w:r w:rsidR="002F5AF5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~02/1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4744D69" w14:textId="3EEAFF80" w:rsidR="007F0837" w:rsidRPr="000A19B9" w:rsidRDefault="009B74F9" w:rsidP="008D7F60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飲調</w:t>
            </w:r>
            <w:r w:rsidR="006739D3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概論與分組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CCA6B2A" w14:textId="1F0ECF22" w:rsidR="007F0837" w:rsidRPr="000A19B9" w:rsidRDefault="008D7F60" w:rsidP="008D7F6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重大議題融入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:</w:t>
            </w:r>
            <w:r w:rsidRPr="000A19B9">
              <w:rPr>
                <w:rFonts w:ascii="標楷體" w:eastAsia="標楷體" w:hAnsi="標楷體" w:hint="eastAsia"/>
              </w:rPr>
              <w:t xml:space="preserve"> </w:t>
            </w:r>
            <w:r w:rsidR="009B74F9">
              <w:rPr>
                <w:rFonts w:ascii="標楷體" w:eastAsia="標楷體" w:hAnsi="標楷體" w:hint="eastAsia"/>
              </w:rPr>
              <w:t>安全</w:t>
            </w:r>
            <w:r>
              <w:rPr>
                <w:rFonts w:ascii="標楷體" w:eastAsia="標楷體" w:hAnsi="標楷體" w:hint="eastAsia"/>
              </w:rPr>
              <w:t>教育</w:t>
            </w:r>
          </w:p>
        </w:tc>
        <w:tc>
          <w:tcPr>
            <w:tcW w:w="3279" w:type="dxa"/>
            <w:gridSpan w:val="3"/>
            <w:shd w:val="clear" w:color="auto" w:fill="auto"/>
          </w:tcPr>
          <w:p w14:paraId="7C7E2908" w14:textId="77777777" w:rsidR="002C0E49" w:rsidRPr="000A19B9" w:rsidRDefault="00FE328F" w:rsidP="00A165AE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02/11 開學</w:t>
            </w:r>
          </w:p>
        </w:tc>
      </w:tr>
      <w:tr w:rsidR="007F0837" w:rsidRPr="000A19B9" w14:paraId="56A08074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70D25AE" w14:textId="77777777" w:rsidR="007F0837" w:rsidRPr="000A19B9" w:rsidRDefault="00160268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E6B2BED" w14:textId="77777777" w:rsidR="007F0837" w:rsidRPr="000A19B9" w:rsidRDefault="00241773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</w:t>
            </w:r>
            <w:r w:rsidR="002F5AF5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080E0EB" w14:textId="0809187B" w:rsidR="007F0837" w:rsidRPr="000A19B9" w:rsidRDefault="00637808" w:rsidP="00BD51E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A1(1-3)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B41453A" w14:textId="77777777" w:rsidR="007F0837" w:rsidRPr="000A19B9" w:rsidRDefault="007F0837" w:rsidP="00BD51E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5209A234" w14:textId="77777777" w:rsidR="002C0E49" w:rsidRPr="000A19B9" w:rsidRDefault="002C0E49" w:rsidP="00A165AE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7F0837" w:rsidRPr="000A19B9" w14:paraId="60C4E5D2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66CBAA1" w14:textId="77777777" w:rsidR="007F0837" w:rsidRPr="000A19B9" w:rsidRDefault="00160268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440A02E" w14:textId="77777777" w:rsidR="007F0837" w:rsidRPr="000A19B9" w:rsidRDefault="00241773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E4E01EA" w14:textId="7C062AC8" w:rsidR="007F0837" w:rsidRPr="000A19B9" w:rsidRDefault="00637808" w:rsidP="00BD51E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A1(4-6)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1AC5BEE" w14:textId="77777777" w:rsidR="007F0837" w:rsidRPr="000A19B9" w:rsidRDefault="007F0837" w:rsidP="00BD51E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0C4F7EEC" w14:textId="77777777" w:rsidR="00A165AE" w:rsidRPr="000A19B9" w:rsidRDefault="00FE328F" w:rsidP="00A165A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籃球週、02/28 放假</w:t>
            </w:r>
          </w:p>
        </w:tc>
      </w:tr>
      <w:tr w:rsidR="00453B05" w:rsidRPr="000A19B9" w14:paraId="25CA0A75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CB18B11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2310CF4" w14:textId="77777777" w:rsidR="00453B05" w:rsidRPr="000A19B9" w:rsidRDefault="005C746C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ECAB731" w14:textId="0283D84F" w:rsidR="00453B05" w:rsidRPr="000A19B9" w:rsidRDefault="00637808" w:rsidP="00453B0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A2(1-3)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1E2C8BC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243BD0E8" w14:textId="77777777" w:rsidR="002C0E49" w:rsidRPr="000A19B9" w:rsidRDefault="00FE328F" w:rsidP="00453B05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國文月</w:t>
            </w:r>
          </w:p>
        </w:tc>
      </w:tr>
      <w:tr w:rsidR="00453B05" w:rsidRPr="000A19B9" w14:paraId="71906FC0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2FFEA7E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ED3C242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03/10-03/</w:t>
            </w:r>
            <w:r w:rsidR="0002255F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CD039B0" w14:textId="29E6FD85" w:rsidR="00453B05" w:rsidRPr="000A19B9" w:rsidRDefault="00637808" w:rsidP="00453B0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A2(4-6)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B41FB5D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6D55043C" w14:textId="77777777" w:rsidR="005A1984" w:rsidRPr="000A19B9" w:rsidRDefault="00FE328F" w:rsidP="002C0E4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03/13-14 高三模擬考</w:t>
            </w:r>
          </w:p>
        </w:tc>
      </w:tr>
      <w:tr w:rsidR="00453B05" w:rsidRPr="000A19B9" w14:paraId="3C26BFE3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D1BFFA0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62A8619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03/17</w:t>
            </w:r>
            <w:r w:rsidR="00DB7453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8675947" w14:textId="5CF88E82" w:rsidR="00453B05" w:rsidRPr="000A19B9" w:rsidRDefault="00637808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A3(1-3)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FD8DDB8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1DBECF63" w14:textId="77777777" w:rsidR="005A1984" w:rsidRPr="000A19B9" w:rsidRDefault="00FE328F" w:rsidP="00FE328F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03/21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卡拉OK決賽&amp;社團成果發表</w:t>
            </w:r>
          </w:p>
        </w:tc>
      </w:tr>
      <w:tr w:rsidR="00453B05" w:rsidRPr="000A19B9" w14:paraId="1529A642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59C46C6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753F591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03/24</w:t>
            </w:r>
            <w:r w:rsidR="00DB7453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B009B22" w14:textId="20DAAA7C" w:rsidR="00453B05" w:rsidRPr="000A19B9" w:rsidRDefault="00CA2484" w:rsidP="00CA248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14C50EC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47C96B64" w14:textId="77777777" w:rsidR="005A1984" w:rsidRPr="000A19B9" w:rsidRDefault="00FE328F" w:rsidP="00453B05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03/26-28 期中考</w:t>
            </w:r>
          </w:p>
        </w:tc>
      </w:tr>
      <w:tr w:rsidR="00453B05" w:rsidRPr="000A19B9" w14:paraId="5CE6EB1D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9DBFE07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7AD3A66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03/31</w:t>
            </w:r>
            <w:r w:rsidR="00DB7453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BA6053E" w14:textId="47F17C2B" w:rsidR="00453B05" w:rsidRPr="000A19B9" w:rsidRDefault="00637808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A3(4-6)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B23D91D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394D1337" w14:textId="77777777" w:rsidR="005A1984" w:rsidRPr="000A19B9" w:rsidRDefault="00FE328F" w:rsidP="005A1984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04/03-04 清明、兒童節放假</w:t>
            </w:r>
          </w:p>
        </w:tc>
      </w:tr>
      <w:tr w:rsidR="00453B05" w:rsidRPr="000A19B9" w14:paraId="36352222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1D691FA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FAAE083" w14:textId="77777777" w:rsidR="00453B05" w:rsidRPr="000A19B9" w:rsidRDefault="000A19B9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04/07</w:t>
            </w:r>
            <w:r w:rsidR="004C5C39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973E060" w14:textId="1880D35D" w:rsidR="00453B05" w:rsidRPr="000A19B9" w:rsidRDefault="00637808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A4(1-3)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D73941A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26055907" w14:textId="77777777" w:rsidR="002C0E49" w:rsidRPr="000A19B9" w:rsidRDefault="00FE328F" w:rsidP="00FE328F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04/12 親職日</w:t>
            </w:r>
          </w:p>
        </w:tc>
      </w:tr>
      <w:tr w:rsidR="00516D73" w:rsidRPr="000A19B9" w14:paraId="4CFEA75C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F6B3BDC" w14:textId="77777777" w:rsidR="00516D73" w:rsidRPr="000A19B9" w:rsidRDefault="00516D73" w:rsidP="00516D7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FE421AA" w14:textId="77777777" w:rsidR="00516D73" w:rsidRPr="000A19B9" w:rsidRDefault="00516D73" w:rsidP="00516D7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DEC602F" w14:textId="26BC5D5C" w:rsidR="00516D73" w:rsidRPr="000A19B9" w:rsidRDefault="00516D73" w:rsidP="00516D7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A4(4-6)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032B45A" w14:textId="77777777" w:rsidR="00516D73" w:rsidRPr="000A19B9" w:rsidRDefault="00516D73" w:rsidP="00516D7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143DD343" w14:textId="77777777" w:rsidR="00516D73" w:rsidRDefault="00516D73" w:rsidP="00516D73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04/14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親職日補假乙天</w:t>
            </w:r>
          </w:p>
          <w:p w14:paraId="22DE80C4" w14:textId="77777777" w:rsidR="00516D73" w:rsidRPr="000A19B9" w:rsidRDefault="00516D73" w:rsidP="00516D73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04/16-18 高三期末考</w:t>
            </w:r>
          </w:p>
        </w:tc>
      </w:tr>
      <w:tr w:rsidR="00516D73" w:rsidRPr="000A19B9" w14:paraId="16A1E5DF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0674B30" w14:textId="77777777" w:rsidR="00516D73" w:rsidRPr="000A19B9" w:rsidRDefault="00516D73" w:rsidP="00516D7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5BC5750" w14:textId="77777777" w:rsidR="00516D73" w:rsidRPr="000A19B9" w:rsidRDefault="00516D73" w:rsidP="00516D7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56E80F6" w14:textId="23565170" w:rsidR="00516D73" w:rsidRPr="000A19B9" w:rsidRDefault="00516D73" w:rsidP="00516D7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A5(1-3)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B564299" w14:textId="77777777" w:rsidR="00516D73" w:rsidRPr="000A19B9" w:rsidRDefault="00516D73" w:rsidP="00516D7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0745AA46" w14:textId="77777777" w:rsidR="00516D73" w:rsidRPr="000A19B9" w:rsidRDefault="00516D73" w:rsidP="00516D73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 xml:space="preserve">04/25 </w:t>
            </w:r>
            <w:r w:rsidRPr="00FE32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高三祈福儀式&amp;送舊活動</w:t>
            </w:r>
          </w:p>
        </w:tc>
      </w:tr>
      <w:tr w:rsidR="00516D73" w:rsidRPr="000A19B9" w14:paraId="3DFA79CF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BFC5674" w14:textId="77777777" w:rsidR="00516D73" w:rsidRPr="000A19B9" w:rsidRDefault="00516D73" w:rsidP="00516D7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A8D940D" w14:textId="77777777" w:rsidR="00516D73" w:rsidRPr="000A19B9" w:rsidRDefault="00516D73" w:rsidP="00516D7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04/28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475B6DA" w14:textId="417F0650" w:rsidR="00516D73" w:rsidRPr="000A19B9" w:rsidRDefault="00516D73" w:rsidP="00516D7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A5(4-6)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2F4940C" w14:textId="77777777" w:rsidR="00516D73" w:rsidRPr="000A19B9" w:rsidRDefault="00516D73" w:rsidP="00516D7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0BE07BCF" w14:textId="77777777" w:rsidR="00516D73" w:rsidRPr="000A19B9" w:rsidRDefault="00516D73" w:rsidP="00516D73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4/28-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9 高一二作業抽查</w:t>
            </w:r>
          </w:p>
        </w:tc>
      </w:tr>
      <w:tr w:rsidR="00516D73" w:rsidRPr="000A19B9" w14:paraId="40025D85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D1FCA39" w14:textId="77777777" w:rsidR="00516D73" w:rsidRPr="000A19B9" w:rsidRDefault="00516D73" w:rsidP="00516D7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79DC63F" w14:textId="77777777" w:rsidR="00516D73" w:rsidRPr="000A19B9" w:rsidRDefault="00516D73" w:rsidP="00516D7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ACB3B0C" w14:textId="4121EF9F" w:rsidR="00516D73" w:rsidRPr="000A19B9" w:rsidRDefault="00516D73" w:rsidP="00516D7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A6(1-3)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1A5253C" w14:textId="77777777" w:rsidR="00516D73" w:rsidRPr="000A19B9" w:rsidRDefault="00516D73" w:rsidP="00516D7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77923B85" w14:textId="77777777" w:rsidR="00516D73" w:rsidRPr="000A19B9" w:rsidRDefault="00516D73" w:rsidP="00516D73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516D73" w:rsidRPr="000A19B9" w14:paraId="32897D24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5CA8910" w14:textId="77777777" w:rsidR="00516D73" w:rsidRPr="000A19B9" w:rsidRDefault="00516D73" w:rsidP="00516D7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5F90B2C" w14:textId="77777777" w:rsidR="00516D73" w:rsidRPr="000A19B9" w:rsidRDefault="00516D73" w:rsidP="00516D7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E2E6117" w14:textId="4DF28851" w:rsidR="00516D73" w:rsidRPr="000A19B9" w:rsidRDefault="00516D73" w:rsidP="00516D7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A6(4-6)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44F7B7C" w14:textId="77777777" w:rsidR="00516D73" w:rsidRPr="000A19B9" w:rsidRDefault="00516D73" w:rsidP="00516D7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38410C81" w14:textId="77777777" w:rsidR="00516D73" w:rsidRPr="000A19B9" w:rsidRDefault="00516D73" w:rsidP="00516D73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516D73" w:rsidRPr="000A19B9" w14:paraId="55CBF7DE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F92A478" w14:textId="77777777" w:rsidR="00516D73" w:rsidRPr="000A19B9" w:rsidRDefault="00516D73" w:rsidP="00516D7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7BC79FF" w14:textId="77777777" w:rsidR="00516D73" w:rsidRPr="000A19B9" w:rsidRDefault="00516D73" w:rsidP="00516D7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34A0DC6B" w14:textId="6C64784B" w:rsidR="00516D73" w:rsidRPr="000A19B9" w:rsidRDefault="00516D73" w:rsidP="00516D7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A7(1-3)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1A34B1DE" w14:textId="77777777" w:rsidR="00516D73" w:rsidRPr="000A19B9" w:rsidRDefault="00516D73" w:rsidP="00516D7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72983F94" w14:textId="77777777" w:rsidR="00516D73" w:rsidRPr="000A19B9" w:rsidRDefault="00516D73" w:rsidP="00516D73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516D73" w:rsidRPr="000A19B9" w14:paraId="3B3ABCCC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CF0D718" w14:textId="77777777" w:rsidR="00516D73" w:rsidRPr="000A19B9" w:rsidRDefault="00516D73" w:rsidP="00516D7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E786639" w14:textId="77777777" w:rsidR="00516D73" w:rsidRPr="000A19B9" w:rsidRDefault="00516D73" w:rsidP="00516D7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3BF65C85" w14:textId="6567D286" w:rsidR="00516D73" w:rsidRPr="000A19B9" w:rsidRDefault="00516D73" w:rsidP="00516D7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A7(4-6)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5481C8D" w14:textId="77777777" w:rsidR="00516D73" w:rsidRPr="000A19B9" w:rsidRDefault="00516D73" w:rsidP="00516D7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6A7C3CF0" w14:textId="77777777" w:rsidR="00516D73" w:rsidRPr="000A19B9" w:rsidRDefault="00516D73" w:rsidP="00516D73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05/30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端午節補假</w:t>
            </w:r>
          </w:p>
        </w:tc>
      </w:tr>
      <w:tr w:rsidR="00516D73" w:rsidRPr="000A19B9" w14:paraId="17235DCF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769B061" w14:textId="77777777" w:rsidR="00516D73" w:rsidRPr="000A19B9" w:rsidRDefault="00516D73" w:rsidP="00516D7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CA06404" w14:textId="77777777" w:rsidR="00516D73" w:rsidRPr="000A19B9" w:rsidRDefault="00516D73" w:rsidP="00516D7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0299AB7" w14:textId="5B04537E" w:rsidR="00516D73" w:rsidRPr="000A19B9" w:rsidRDefault="00516D73" w:rsidP="00516D7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A8(1-3)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72106DE" w14:textId="77777777" w:rsidR="00516D73" w:rsidRPr="000A19B9" w:rsidRDefault="00516D73" w:rsidP="00516D7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291148D2" w14:textId="77777777" w:rsidR="00516D73" w:rsidRPr="000A19B9" w:rsidRDefault="00516D73" w:rsidP="00516D73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06/02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畢業典禮</w:t>
            </w:r>
          </w:p>
        </w:tc>
      </w:tr>
      <w:tr w:rsidR="00516D73" w:rsidRPr="000A19B9" w14:paraId="44060B15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2D2868C" w14:textId="77777777" w:rsidR="00516D73" w:rsidRPr="000A19B9" w:rsidRDefault="00516D73" w:rsidP="00516D7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180731E" w14:textId="77777777" w:rsidR="00516D73" w:rsidRPr="000A19B9" w:rsidRDefault="00516D73" w:rsidP="00516D7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7CCF999" w14:textId="5003E96E" w:rsidR="00516D73" w:rsidRPr="000A19B9" w:rsidRDefault="00516D73" w:rsidP="00516D7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A8(4-6)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D904928" w14:textId="77777777" w:rsidR="00516D73" w:rsidRPr="000A19B9" w:rsidRDefault="00516D73" w:rsidP="00516D7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535376EC" w14:textId="77777777" w:rsidR="00516D73" w:rsidRPr="000A19B9" w:rsidRDefault="00516D73" w:rsidP="00516D73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516D73" w:rsidRPr="000A19B9" w14:paraId="4BF87DFA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6E40C2E" w14:textId="77777777" w:rsidR="00516D73" w:rsidRPr="000A19B9" w:rsidRDefault="00516D73" w:rsidP="00516D7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5B41B99" w14:textId="77777777" w:rsidR="00516D73" w:rsidRPr="000A19B9" w:rsidRDefault="00516D73" w:rsidP="00516D7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4993A315" w14:textId="1D51B358" w:rsidR="00516D73" w:rsidRPr="000A19B9" w:rsidRDefault="00516D73" w:rsidP="00516D73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FE4490D" w14:textId="77777777" w:rsidR="00516D73" w:rsidRPr="000A19B9" w:rsidRDefault="00516D73" w:rsidP="00516D7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33D34B32" w14:textId="77777777" w:rsidR="00516D73" w:rsidRPr="000A19B9" w:rsidRDefault="00516D73" w:rsidP="00516D73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06/17-19 高一二期末考</w:t>
            </w:r>
          </w:p>
        </w:tc>
      </w:tr>
      <w:tr w:rsidR="00453B05" w:rsidRPr="000A19B9" w14:paraId="3C3CE3C1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705BE3C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25FB22D" w14:textId="77777777" w:rsidR="00453B05" w:rsidRPr="000A19B9" w:rsidRDefault="000A19B9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06/23</w:t>
            </w:r>
            <w:r w:rsidR="00264AE9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3C4352E5" w14:textId="26CB2853" w:rsidR="00453B05" w:rsidRPr="000A19B9" w:rsidRDefault="00516D73" w:rsidP="00516D73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複習與檢討考卷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DD00044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2FA7322E" w14:textId="77777777" w:rsidR="002C0E49" w:rsidRPr="000A19B9" w:rsidRDefault="002C0E49" w:rsidP="00264AE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0A19B9" w:rsidRPr="000A19B9" w14:paraId="72C94421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6FA432D" w14:textId="77777777" w:rsidR="000A19B9" w:rsidRPr="000A19B9" w:rsidRDefault="000A19B9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二一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9EFC394" w14:textId="77777777" w:rsidR="000A19B9" w:rsidRDefault="003F7651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6/30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E2EE161" w14:textId="3C435378" w:rsidR="000A19B9" w:rsidRPr="000A19B9" w:rsidRDefault="00CA2484" w:rsidP="00CA248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休業式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7890D32" w14:textId="77777777" w:rsidR="000A19B9" w:rsidRPr="000A19B9" w:rsidRDefault="000A19B9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1FCC1188" w14:textId="77777777" w:rsidR="000A19B9" w:rsidRPr="000A19B9" w:rsidRDefault="003F7651" w:rsidP="00264AE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06/30</w:t>
            </w:r>
            <w:r w:rsidRPr="003F765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</w:p>
        </w:tc>
      </w:tr>
    </w:tbl>
    <w:p w14:paraId="2E4788E5" w14:textId="77777777" w:rsidR="006357C3" w:rsidRPr="000A19B9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0A19B9">
        <w:rPr>
          <w:rFonts w:ascii="標楷體" w:eastAsia="標楷體" w:hAnsi="標楷體"/>
          <w:sz w:val="22"/>
          <w:szCs w:val="22"/>
        </w:rPr>
        <w:t>（所謂重大議題包含：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0A19B9">
        <w:rPr>
          <w:rFonts w:ascii="標楷體" w:eastAsia="標楷體" w:hAnsi="標楷體"/>
          <w:sz w:val="22"/>
          <w:szCs w:val="22"/>
        </w:rPr>
        <w:t>）</w:t>
      </w:r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0A19B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50DBF" w14:textId="77777777" w:rsidR="006B1B86" w:rsidRDefault="006B1B86">
      <w:r>
        <w:separator/>
      </w:r>
    </w:p>
  </w:endnote>
  <w:endnote w:type="continuationSeparator" w:id="0">
    <w:p w14:paraId="44B58244" w14:textId="77777777" w:rsidR="006B1B86" w:rsidRDefault="006B1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72069C" w14:textId="77777777"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4B5C">
      <w:rPr>
        <w:rStyle w:val="a5"/>
        <w:noProof/>
      </w:rPr>
      <w:t>292</w:t>
    </w:r>
    <w:r>
      <w:rPr>
        <w:rStyle w:val="a5"/>
      </w:rPr>
      <w:fldChar w:fldCharType="end"/>
    </w:r>
  </w:p>
  <w:p w14:paraId="44745840" w14:textId="77777777"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C06823" w14:textId="77777777" w:rsidR="006B1B86" w:rsidRDefault="006B1B86">
      <w:r>
        <w:separator/>
      </w:r>
    </w:p>
  </w:footnote>
  <w:footnote w:type="continuationSeparator" w:id="0">
    <w:p w14:paraId="771CF577" w14:textId="77777777" w:rsidR="006B1B86" w:rsidRDefault="006B1B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19B9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2721"/>
    <w:rsid w:val="00196BF9"/>
    <w:rsid w:val="0019725B"/>
    <w:rsid w:val="001A0924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608B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B574D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6CA6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3F7651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974F3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16D73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2262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37808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39D3"/>
    <w:rsid w:val="00674464"/>
    <w:rsid w:val="00674D41"/>
    <w:rsid w:val="0067742C"/>
    <w:rsid w:val="0068292B"/>
    <w:rsid w:val="00686732"/>
    <w:rsid w:val="00687B86"/>
    <w:rsid w:val="00690107"/>
    <w:rsid w:val="0069092E"/>
    <w:rsid w:val="00696A10"/>
    <w:rsid w:val="006A553E"/>
    <w:rsid w:val="006B0D72"/>
    <w:rsid w:val="006B1B86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2E28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D7F60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63C2"/>
    <w:rsid w:val="009B74F9"/>
    <w:rsid w:val="009C3DE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2D99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1EE2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465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A2484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C72FF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4890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0E7A"/>
    <w:rsid w:val="00EE33C6"/>
    <w:rsid w:val="00EE60A9"/>
    <w:rsid w:val="00EF0DBF"/>
    <w:rsid w:val="00EF462A"/>
    <w:rsid w:val="00EF65AC"/>
    <w:rsid w:val="00F0203F"/>
    <w:rsid w:val="00F06701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09A"/>
    <w:rsid w:val="00F91156"/>
    <w:rsid w:val="00F9222F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D4225"/>
    <w:rsid w:val="00FE1560"/>
    <w:rsid w:val="00FE31EA"/>
    <w:rsid w:val="00FE328F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F3C793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5CCE34-81D8-486B-A4D3-A5EF753B0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33</TotalTime>
  <Pages>1</Pages>
  <Words>530</Words>
  <Characters>582</Characters>
  <Application>Microsoft Office Word</Application>
  <DocSecurity>0</DocSecurity>
  <Lines>4</Lines>
  <Paragraphs>2</Paragraphs>
  <ScaleCrop>false</ScaleCrop>
  <Company>User</Company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18</cp:revision>
  <cp:lastPrinted>2009-02-11T08:45:00Z</cp:lastPrinted>
  <dcterms:created xsi:type="dcterms:W3CDTF">2025-02-10T12:24:00Z</dcterms:created>
  <dcterms:modified xsi:type="dcterms:W3CDTF">2025-02-12T03:09:00Z</dcterms:modified>
</cp:coreProperties>
</file>