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FF" w:rsidRPr="000A19B9" w:rsidRDefault="006A5CCF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6A5CCF">
        <w:rPr>
          <w:rFonts w:ascii="標楷體" w:eastAsia="標楷體" w:hAnsi="標楷體" w:hint="eastAsia"/>
        </w:rPr>
        <w:t xml:space="preserve">仰德高中113年度第二學期  三年級  </w:t>
      </w:r>
      <w:r w:rsidR="001C3C9B">
        <w:rPr>
          <w:rFonts w:ascii="標楷體" w:eastAsia="標楷體" w:hAnsi="標楷體" w:hint="eastAsia"/>
        </w:rPr>
        <w:t>中餐烹調進階</w:t>
      </w:r>
      <w:r w:rsidRPr="006A5CCF">
        <w:rPr>
          <w:rFonts w:ascii="標楷體" w:eastAsia="標楷體" w:hAnsi="標楷體" w:hint="eastAsia"/>
        </w:rPr>
        <w:t xml:space="preserve"> 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279"/>
        <w:gridCol w:w="1276"/>
        <w:gridCol w:w="1768"/>
        <w:gridCol w:w="1067"/>
        <w:gridCol w:w="850"/>
        <w:gridCol w:w="1362"/>
      </w:tblGrid>
      <w:tr w:rsidR="006A5CCF" w:rsidRPr="000A19B9" w:rsidTr="009B4A49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8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讓同學學習分組、分工合作進行菜單烹調，</w:t>
            </w:r>
            <w:r w:rsidRPr="00C70AD1">
              <w:rPr>
                <w:rFonts w:ascii="標楷體" w:eastAsia="標楷體" w:hAnsi="標楷體"/>
              </w:rPr>
              <w:t xml:space="preserve"> </w:t>
            </w:r>
          </w:p>
        </w:tc>
      </w:tr>
      <w:tr w:rsidR="006A5CCF" w:rsidRPr="000A19B9" w:rsidTr="005751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8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採授課、術科操作及日常上課情況進行評量。</w:t>
            </w:r>
          </w:p>
        </w:tc>
      </w:tr>
      <w:tr w:rsidR="006A5CCF" w:rsidRPr="000A19B9" w:rsidTr="009B4A49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8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6A5CCF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6A5CCF" w:rsidRPr="000A19B9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A5CCF" w:rsidRPr="000A19B9" w:rsidTr="000E1D06">
        <w:trPr>
          <w:trHeight w:val="20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6A5CCF" w:rsidRPr="000A19B9" w:rsidTr="00361DC5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C70AD1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C70AD1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黃顯晴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6A5CCF" w:rsidRPr="00A90433" w:rsidRDefault="002A4FF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中餐烹調實習(下)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6A5CCF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餐</w:t>
            </w:r>
            <w:r>
              <w:rPr>
                <w:rFonts w:ascii="標楷體" w:eastAsia="標楷體" w:hAnsi="標楷體" w:cs="標楷體" w:hint="eastAsia"/>
                <w:kern w:val="0"/>
              </w:rPr>
              <w:t>僑三B</w:t>
            </w:r>
          </w:p>
          <w:p w:rsidR="006A5CCF" w:rsidRPr="00C70AD1" w:rsidRDefault="006A5CCF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(</w:t>
            </w:r>
            <w:r w:rsidR="00C36E65">
              <w:rPr>
                <w:rFonts w:ascii="標楷體" w:eastAsia="標楷體" w:hAnsi="標楷體" w:cs="標楷體" w:hint="eastAsia"/>
                <w:kern w:val="0"/>
              </w:rPr>
              <w:t>三</w:t>
            </w:r>
            <w:bookmarkStart w:id="0" w:name="_GoBack"/>
            <w:bookmarkEnd w:id="0"/>
            <w:r>
              <w:rPr>
                <w:rFonts w:ascii="標楷體" w:eastAsia="標楷體" w:hAnsi="標楷體" w:cs="標楷體"/>
                <w:kern w:val="0"/>
              </w:rPr>
              <w:t>)</w:t>
            </w:r>
          </w:p>
        </w:tc>
      </w:tr>
      <w:tr w:rsidR="006A5CCF" w:rsidRPr="000A19B9" w:rsidTr="00361DC5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6A5CCF" w:rsidRPr="000A19B9" w:rsidRDefault="002A4FF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廣懋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362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A5CCF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C36E65" w:rsidRPr="000A19B9" w:rsidTr="00EA75B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Pr="002F5E1D" w:rsidRDefault="00C36E65" w:rsidP="00C36E6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1.什錦白菜捲</w:t>
            </w:r>
          </w:p>
          <w:p w:rsidR="00C36E65" w:rsidRPr="00621B4A" w:rsidRDefault="00C36E65" w:rsidP="00C36E6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2.千層白菜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36E65" w:rsidRPr="004B7E0C" w:rsidRDefault="00C36E65" w:rsidP="00C36E65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</w:tc>
      </w:tr>
      <w:tr w:rsidR="00C36E65" w:rsidRPr="000A19B9" w:rsidTr="00B913B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Pr="00E077D0" w:rsidRDefault="00C36E65" w:rsidP="00C36E6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1.鳳梨蝦球</w:t>
            </w:r>
          </w:p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2.糖醋排骨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36E65" w:rsidRPr="004B7E0C" w:rsidRDefault="00C36E65" w:rsidP="00C36E65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6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</w:p>
        </w:tc>
      </w:tr>
      <w:tr w:rsidR="00C36E65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Pr="00E077D0" w:rsidRDefault="00C36E65" w:rsidP="00C36E65">
            <w:pPr>
              <w:spacing w:line="360" w:lineRule="exact"/>
              <w:rPr>
                <w:rFonts w:ascii="標楷體" w:eastAsia="標楷體" w:hAnsi="標楷體"/>
                <w:color w:val="0000FF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1.炸牡蠣春捲</w:t>
            </w:r>
          </w:p>
          <w:p w:rsidR="00C36E65" w:rsidRPr="00E077D0" w:rsidRDefault="00C36E65" w:rsidP="00C36E65">
            <w:pPr>
              <w:spacing w:line="360" w:lineRule="exact"/>
              <w:rPr>
                <w:rFonts w:ascii="標楷體" w:eastAsia="標楷體" w:hAnsi="標楷體"/>
                <w:color w:val="0000FF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2.香橙燒雞排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36E65" w:rsidRDefault="00C36E65" w:rsidP="00C36E6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C36E65" w:rsidRDefault="00C36E65" w:rsidP="00C36E6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C36E65" w:rsidRPr="000A19B9" w:rsidRDefault="00C36E65" w:rsidP="00C36E6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5/1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3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 xml:space="preserve">) </w:t>
            </w:r>
          </w:p>
        </w:tc>
      </w:tr>
      <w:tr w:rsidR="00C36E65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Pr="00E077D0" w:rsidRDefault="00C36E65" w:rsidP="00C36E65">
            <w:pPr>
              <w:spacing w:line="360" w:lineRule="exact"/>
              <w:rPr>
                <w:rFonts w:ascii="標楷體" w:eastAsia="標楷體" w:hAnsi="標楷體"/>
                <w:color w:val="0000FF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1.燻雞</w:t>
            </w:r>
          </w:p>
          <w:p w:rsidR="00C36E65" w:rsidRPr="00E077D0" w:rsidRDefault="00C36E65" w:rsidP="00C36E65">
            <w:pPr>
              <w:spacing w:line="360" w:lineRule="exact"/>
              <w:rPr>
                <w:rFonts w:ascii="標楷體" w:eastAsia="標楷體" w:hAnsi="標楷體"/>
                <w:color w:val="0000FF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2.醉雞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36E65" w:rsidRDefault="00C36E65" w:rsidP="00C36E6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C36E65" w:rsidRDefault="00C36E65" w:rsidP="00C36E6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C36E65" w:rsidRDefault="00C36E65" w:rsidP="00C36E6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C36E65" w:rsidRPr="000A19B9" w:rsidRDefault="00C36E65" w:rsidP="00C36E6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>5/20</w:t>
            </w:r>
            <w:r w:rsidRPr="004B7E0C"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 xml:space="preserve">) </w:t>
            </w:r>
          </w:p>
        </w:tc>
      </w:tr>
      <w:tr w:rsidR="00C36E65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  <w:p w:rsidR="00C36E65" w:rsidRPr="002F5E1D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1.粉蒸小排骨</w:t>
            </w:r>
          </w:p>
          <w:p w:rsidR="00C36E65" w:rsidRPr="000A19B9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3.炸杏片蝦球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36E65" w:rsidRDefault="00C36E65" w:rsidP="00C36E65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:rsidR="00C36E65" w:rsidRDefault="00C36E65" w:rsidP="00C36E65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  <w:p w:rsidR="00C36E65" w:rsidRPr="000A19B9" w:rsidRDefault="00C36E65" w:rsidP="00C36E65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5/2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7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</w:p>
        </w:tc>
      </w:tr>
      <w:tr w:rsidR="00C36E65" w:rsidRPr="000A19B9" w:rsidTr="001A703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36E65" w:rsidRPr="002F5E1D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1.蛋黃芋棗</w:t>
            </w:r>
          </w:p>
          <w:p w:rsidR="00C36E65" w:rsidRPr="002F5E1D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2.豆沙芋棗</w:t>
            </w:r>
          </w:p>
          <w:p w:rsidR="00C36E65" w:rsidRPr="0070582F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3.芋泥西米露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36E65" w:rsidRDefault="00C36E65" w:rsidP="00C36E65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06/02 畢業典禮</w:t>
            </w:r>
          </w:p>
          <w:p w:rsidR="00C36E65" w:rsidRPr="004B7E0C" w:rsidRDefault="00C36E65" w:rsidP="00C36E65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  <w:p w:rsidR="00C36E65" w:rsidRPr="000A19B9" w:rsidRDefault="00C36E65" w:rsidP="00C36E6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  <w:t>6/2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(3)二</w:t>
            </w:r>
          </w:p>
        </w:tc>
      </w:tr>
      <w:tr w:rsidR="00C36E65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Pr="00B77128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B771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百花釀雞腿</w:t>
            </w:r>
          </w:p>
          <w:p w:rsidR="00C36E65" w:rsidRPr="00BD51EA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2.蒸一品雞排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36E65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  <w:p w:rsidR="00C36E65" w:rsidRPr="000A19B9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6/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10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  <w:r w:rsidRPr="004B7E0C">
              <w:rPr>
                <w:rFonts w:hint="eastAsia"/>
                <w:color w:val="3333FF"/>
              </w:rPr>
              <w:t xml:space="preserve"> </w:t>
            </w:r>
          </w:p>
        </w:tc>
      </w:tr>
      <w:tr w:rsidR="00C36E65" w:rsidRPr="000A19B9" w:rsidTr="003A30E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Pr="00CE357E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E357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1.排骨酥麵</w:t>
            </w:r>
          </w:p>
          <w:p w:rsidR="00C36E65" w:rsidRPr="00BD51EA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E357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2.酥炸雞捲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36E65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  <w:p w:rsidR="00C36E65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</w:rPr>
            </w:pPr>
          </w:p>
          <w:p w:rsidR="00C36E65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</w:rPr>
            </w:pPr>
          </w:p>
          <w:p w:rsidR="00C36E65" w:rsidRPr="000A19B9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6/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17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 xml:space="preserve">) </w:t>
            </w:r>
          </w:p>
        </w:tc>
      </w:tr>
      <w:tr w:rsidR="00C36E65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末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36E65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  <w:p w:rsidR="00C36E65" w:rsidRPr="000A19B9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1C3C9B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6/24(二)</w:t>
            </w:r>
          </w:p>
        </w:tc>
      </w:tr>
      <w:tr w:rsidR="00C36E65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:rsidR="00C36E65" w:rsidRPr="000A19B9" w:rsidRDefault="00C36E65" w:rsidP="00C36E6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36E65" w:rsidRPr="000A19B9" w:rsidRDefault="00C36E65" w:rsidP="00C36E6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C66" w:rsidRDefault="00117C66">
      <w:r>
        <w:separator/>
      </w:r>
    </w:p>
  </w:endnote>
  <w:endnote w:type="continuationSeparator" w:id="0">
    <w:p w:rsidR="00117C66" w:rsidRDefault="0011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7E0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C66" w:rsidRDefault="00117C66">
      <w:r>
        <w:separator/>
      </w:r>
    </w:p>
  </w:footnote>
  <w:footnote w:type="continuationSeparator" w:id="0">
    <w:p w:rsidR="00117C66" w:rsidRDefault="00117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17C66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C3C9B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4FFF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1DC5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B7E0C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379B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A5CCF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3D40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B44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36E65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A0618-C70E-4D2D-8F05-DD0205DE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</TotalTime>
  <Pages>1</Pages>
  <Words>441</Words>
  <Characters>320</Characters>
  <Application>Microsoft Office Word</Application>
  <DocSecurity>0</DocSecurity>
  <Lines>2</Lines>
  <Paragraphs>1</Paragraphs>
  <ScaleCrop>false</ScaleCrop>
  <Company>User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5</cp:revision>
  <cp:lastPrinted>2025-02-11T04:04:00Z</cp:lastPrinted>
  <dcterms:created xsi:type="dcterms:W3CDTF">2025-02-11T03:22:00Z</dcterms:created>
  <dcterms:modified xsi:type="dcterms:W3CDTF">2025-03-03T07:24:00Z</dcterms:modified>
</cp:coreProperties>
</file>