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</w:t>
      </w:r>
      <w:r w:rsidR="00901BD3">
        <w:rPr>
          <w:rFonts w:ascii="標楷體" w:eastAsia="標楷體" w:hAnsi="標楷體" w:hint="eastAsia"/>
        </w:rPr>
        <w:t>二</w:t>
      </w:r>
      <w:r w:rsidR="002B2242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2B2242">
        <w:rPr>
          <w:rFonts w:ascii="標楷體" w:eastAsia="標楷體" w:hAnsi="標楷體" w:hint="eastAsia"/>
        </w:rPr>
        <w:t xml:space="preserve">餐飲管理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了解食品與餐具的清洗、消毒、殺菌的概念，並懂得餐飲從業人員該有的衛生習慣，也能知道餐廳如何進行衛生管理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紙筆評量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期中考</w:t>
            </w:r>
            <w:r w:rsidRPr="00116C83">
              <w:rPr>
                <w:rFonts w:hint="eastAsia"/>
                <w:sz w:val="22"/>
              </w:rPr>
              <w:t>30%</w:t>
            </w:r>
            <w:r>
              <w:rPr>
                <w:rFonts w:hint="eastAsia"/>
                <w:sz w:val="22"/>
              </w:rPr>
              <w:t xml:space="preserve">    </w:t>
            </w:r>
            <w:r w:rsidRPr="00116C83">
              <w:rPr>
                <w:rFonts w:hint="eastAsia"/>
                <w:sz w:val="22"/>
              </w:rPr>
              <w:t>期末考</w:t>
            </w:r>
            <w:r w:rsidRPr="00116C83">
              <w:rPr>
                <w:rFonts w:hint="eastAsia"/>
                <w:sz w:val="22"/>
              </w:rPr>
              <w:t>30%</w:t>
            </w:r>
            <w:r>
              <w:rPr>
                <w:rFonts w:hint="eastAsia"/>
                <w:sz w:val="22"/>
              </w:rPr>
              <w:t xml:space="preserve">     </w:t>
            </w:r>
            <w:r w:rsidRPr="00116C83">
              <w:rPr>
                <w:rFonts w:hint="eastAsia"/>
                <w:sz w:val="22"/>
              </w:rPr>
              <w:t>出席率</w:t>
            </w:r>
            <w:r w:rsidRPr="00116C83">
              <w:rPr>
                <w:rFonts w:hint="eastAsia"/>
                <w:sz w:val="22"/>
              </w:rPr>
              <w:t>40%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116C83" w:rsidRPr="00116C83" w:rsidRDefault="00116C83" w:rsidP="00116C83">
            <w:pPr>
              <w:spacing w:line="400" w:lineRule="exact"/>
              <w:rPr>
                <w:sz w:val="22"/>
              </w:rPr>
            </w:pPr>
            <w:r w:rsidRPr="00116C83">
              <w:rPr>
                <w:rFonts w:hint="eastAsia"/>
                <w:sz w:val="22"/>
              </w:rPr>
              <w:t>能夠了解餐飲要注意的食品安全與衛生問題</w:t>
            </w:r>
          </w:p>
        </w:tc>
      </w:tr>
      <w:tr w:rsidR="00116C83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116C83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吳明益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116C83">
              <w:rPr>
                <w:rFonts w:ascii="標楷體" w:eastAsia="標楷體" w:hAnsi="標楷體" w:cs="標楷體" w:hint="eastAsia"/>
                <w:kern w:val="0"/>
                <w:sz w:val="22"/>
              </w:rPr>
              <w:t>餐飲安全與衛生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116C83" w:rsidRPr="000A19B9" w:rsidRDefault="00901BD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</w:t>
            </w:r>
            <w:r w:rsidR="00D757D4">
              <w:rPr>
                <w:rFonts w:ascii="標楷體" w:eastAsia="標楷體" w:hAnsi="標楷體" w:cs="標楷體" w:hint="eastAsia"/>
                <w:kern w:val="0"/>
              </w:rPr>
              <w:t>孝</w:t>
            </w:r>
            <w:bookmarkStart w:id="0" w:name="_GoBack"/>
            <w:bookmarkEnd w:id="0"/>
          </w:p>
        </w:tc>
      </w:tr>
      <w:tr w:rsidR="00116C83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116C83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洗淨的定義與要素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消毒方法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殺菌方法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評量考試及講解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餐具清洗場所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洗滌的方法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餐具洗淨檢查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評量考試及講解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安全教育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健康管理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衛生管理及教育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評量考試及講解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餐飲設施管理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設備、機具</w:t>
            </w:r>
            <w:r w:rsidR="002B224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、器械衛生管理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自行衛生管理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116C83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16C83" w:rsidRDefault="00116C83" w:rsidP="00116C8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116C83" w:rsidRPr="000A19B9" w:rsidRDefault="002B2242" w:rsidP="00116C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116C83" w:rsidRPr="000A19B9" w:rsidRDefault="00116C83" w:rsidP="00116C8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116C83" w:rsidRPr="000A19B9" w:rsidRDefault="00116C83" w:rsidP="00116C8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9FD" w:rsidRDefault="00DE39FD">
      <w:r>
        <w:separator/>
      </w:r>
    </w:p>
  </w:endnote>
  <w:endnote w:type="continuationSeparator" w:id="0">
    <w:p w:rsidR="00DE39FD" w:rsidRDefault="00DE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9FD" w:rsidRDefault="00DE39FD">
      <w:r>
        <w:separator/>
      </w:r>
    </w:p>
  </w:footnote>
  <w:footnote w:type="continuationSeparator" w:id="0">
    <w:p w:rsidR="00DE39FD" w:rsidRDefault="00DE3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6C83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242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1BD3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3F7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AF025C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37A5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757D4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39FD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09987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F8CFB-E4B9-4A42-8A71-0CD26C39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>User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2025-03-04T01:44:00Z</dcterms:created>
  <dcterms:modified xsi:type="dcterms:W3CDTF">2025-03-04T01:44:00Z</dcterms:modified>
</cp:coreProperties>
</file>