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Pr="000A19B9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="00652460" w:rsidRPr="000A19B9">
        <w:rPr>
          <w:rFonts w:ascii="標楷體" w:eastAsia="標楷體" w:hAnsi="標楷體"/>
        </w:rPr>
        <w:t>高中</w:t>
      </w:r>
      <w:r w:rsidR="001B13A6" w:rsidRPr="000A19B9">
        <w:rPr>
          <w:rFonts w:ascii="標楷體" w:eastAsia="標楷體" w:hAnsi="標楷體" w:hint="eastAsia"/>
        </w:rPr>
        <w:t>1</w:t>
      </w:r>
      <w:r w:rsidR="00E07B18" w:rsidRPr="000A19B9">
        <w:rPr>
          <w:rFonts w:ascii="標楷體" w:eastAsia="標楷體" w:hAnsi="標楷體" w:hint="eastAsia"/>
        </w:rPr>
        <w:t>1</w:t>
      </w:r>
      <w:r w:rsidR="000A19B9">
        <w:rPr>
          <w:rFonts w:ascii="標楷體" w:eastAsia="標楷體" w:hAnsi="標楷體" w:hint="eastAsia"/>
        </w:rPr>
        <w:t>3</w:t>
      </w:r>
      <w:r w:rsidR="00652460" w:rsidRPr="000A19B9">
        <w:rPr>
          <w:rFonts w:ascii="標楷體" w:eastAsia="標楷體" w:hAnsi="標楷體"/>
        </w:rPr>
        <w:t>年度第</w:t>
      </w:r>
      <w:r w:rsidR="00217562" w:rsidRPr="000A19B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學期</w:t>
      </w:r>
      <w:r w:rsidR="000A19B9">
        <w:rPr>
          <w:rFonts w:ascii="標楷體" w:eastAsia="標楷體" w:hAnsi="標楷體" w:hint="eastAsia"/>
        </w:rPr>
        <w:t xml:space="preserve">  </w:t>
      </w:r>
      <w:r w:rsidR="001E5E72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年級</w:t>
      </w:r>
      <w:r w:rsidR="000A19B9">
        <w:rPr>
          <w:rFonts w:ascii="標楷體" w:eastAsia="標楷體" w:hAnsi="標楷體" w:hint="eastAsia"/>
        </w:rPr>
        <w:t xml:space="preserve">   </w:t>
      </w:r>
      <w:r w:rsidR="001E5E72">
        <w:rPr>
          <w:rFonts w:ascii="標楷體" w:eastAsia="標楷體" w:hAnsi="標楷體" w:hint="eastAsia"/>
        </w:rPr>
        <w:t>法律與生活</w:t>
      </w:r>
      <w:r w:rsidR="00652460"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C67153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C67153" w:rsidRDefault="00C67153" w:rsidP="00C67153">
            <w:pPr>
              <w:spacing w:line="400" w:lineRule="exact"/>
            </w:pPr>
            <w:r w:rsidRPr="008462D2">
              <w:rPr>
                <w:rFonts w:hint="eastAsia"/>
              </w:rPr>
              <w:t>1.</w:t>
            </w:r>
            <w:r w:rsidRPr="008462D2">
              <w:rPr>
                <w:rFonts w:hint="eastAsia"/>
              </w:rPr>
              <w:t>了解教科書內容</w:t>
            </w:r>
            <w:r w:rsidRPr="008462D2">
              <w:rPr>
                <w:rFonts w:hint="eastAsia"/>
              </w:rPr>
              <w:t xml:space="preserve">  2.</w:t>
            </w:r>
            <w:r w:rsidRPr="008462D2">
              <w:rPr>
                <w:rFonts w:hint="eastAsia"/>
              </w:rPr>
              <w:t>熟知文中重要概念</w:t>
            </w:r>
          </w:p>
        </w:tc>
      </w:tr>
      <w:tr w:rsidR="00C67153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C67153" w:rsidRDefault="00C67153" w:rsidP="00C67153">
            <w:pPr>
              <w:spacing w:line="400" w:lineRule="exact"/>
            </w:pPr>
            <w:r w:rsidRPr="008462D2">
              <w:rPr>
                <w:rFonts w:hint="eastAsia"/>
              </w:rPr>
              <w:t>1.</w:t>
            </w:r>
            <w:r w:rsidRPr="008462D2">
              <w:rPr>
                <w:rFonts w:hint="eastAsia"/>
              </w:rPr>
              <w:t>課堂問答</w:t>
            </w:r>
            <w:r w:rsidRPr="008462D2">
              <w:rPr>
                <w:rFonts w:hint="eastAsia"/>
              </w:rPr>
              <w:t xml:space="preserve">  2.</w:t>
            </w:r>
            <w:r w:rsidRPr="008462D2">
              <w:rPr>
                <w:rFonts w:hint="eastAsia"/>
              </w:rPr>
              <w:t>態度檢核</w:t>
            </w:r>
            <w:r w:rsidRPr="008462D2">
              <w:rPr>
                <w:rFonts w:hint="eastAsia"/>
              </w:rPr>
              <w:t xml:space="preserve">  3.</w:t>
            </w:r>
            <w:r w:rsidRPr="008462D2">
              <w:rPr>
                <w:rFonts w:hint="eastAsia"/>
              </w:rPr>
              <w:t>紙筆測驗</w:t>
            </w:r>
            <w:r w:rsidRPr="008462D2">
              <w:rPr>
                <w:rFonts w:hint="eastAsia"/>
              </w:rPr>
              <w:t xml:space="preserve">  4.</w:t>
            </w:r>
            <w:r w:rsidRPr="008462D2">
              <w:rPr>
                <w:rFonts w:hint="eastAsia"/>
              </w:rPr>
              <w:t>習作撰寫</w:t>
            </w:r>
            <w:r w:rsidRPr="008462D2">
              <w:rPr>
                <w:rFonts w:hint="eastAsia"/>
              </w:rPr>
              <w:t xml:space="preserve">  5.</w:t>
            </w:r>
            <w:r w:rsidRPr="008462D2">
              <w:rPr>
                <w:rFonts w:hint="eastAsia"/>
              </w:rPr>
              <w:t>參與討論</w:t>
            </w:r>
            <w:r w:rsidRPr="008462D2">
              <w:rPr>
                <w:rFonts w:hint="eastAsia"/>
              </w:rPr>
              <w:t xml:space="preserve">  </w:t>
            </w:r>
          </w:p>
        </w:tc>
      </w:tr>
      <w:tr w:rsidR="00C67153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C67153" w:rsidRDefault="00C67153" w:rsidP="00C67153">
            <w:pPr>
              <w:spacing w:line="400" w:lineRule="exact"/>
            </w:pPr>
            <w:r w:rsidRPr="008462D2">
              <w:rPr>
                <w:rFonts w:hint="eastAsia"/>
              </w:rPr>
              <w:t>1.</w:t>
            </w:r>
            <w:r w:rsidRPr="008462D2">
              <w:rPr>
                <w:rFonts w:hint="eastAsia"/>
              </w:rPr>
              <w:t>平時成績：</w:t>
            </w:r>
            <w:r w:rsidRPr="008462D2">
              <w:rPr>
                <w:rFonts w:hint="eastAsia"/>
              </w:rPr>
              <w:t>40%  2.</w:t>
            </w:r>
            <w:r w:rsidRPr="008462D2">
              <w:rPr>
                <w:rFonts w:hint="eastAsia"/>
              </w:rPr>
              <w:t>期中考：</w:t>
            </w:r>
            <w:r w:rsidRPr="008462D2">
              <w:rPr>
                <w:rFonts w:hint="eastAsia"/>
              </w:rPr>
              <w:t>30%  3.</w:t>
            </w:r>
            <w:r w:rsidRPr="008462D2">
              <w:rPr>
                <w:rFonts w:hint="eastAsia"/>
              </w:rPr>
              <w:t>期末考：</w:t>
            </w:r>
            <w:r w:rsidRPr="008462D2">
              <w:rPr>
                <w:rFonts w:hint="eastAsia"/>
              </w:rPr>
              <w:t>30%</w:t>
            </w:r>
          </w:p>
        </w:tc>
      </w:tr>
      <w:tr w:rsidR="00C67153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C67153" w:rsidRDefault="001E5E72" w:rsidP="00C67153">
            <w:pPr>
              <w:spacing w:line="400" w:lineRule="exact"/>
            </w:pPr>
            <w:r>
              <w:rPr>
                <w:rFonts w:hint="eastAsia"/>
              </w:rPr>
              <w:t>建立法律基本</w:t>
            </w:r>
            <w:r w:rsidR="00C67153">
              <w:rPr>
                <w:rFonts w:hint="eastAsia"/>
              </w:rPr>
              <w:t>知識並能實際運用於生活</w:t>
            </w:r>
          </w:p>
        </w:tc>
      </w:tr>
      <w:tr w:rsidR="00652460" w:rsidRPr="000A19B9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652460" w:rsidRPr="000A19B9" w:rsidRDefault="00652460" w:rsidP="00BD51EA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FC097A" w:rsidRPr="000A19B9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FC097A" w:rsidRPr="000A19B9" w:rsidRDefault="00C6715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2</w:t>
            </w:r>
            <w:r w:rsidR="00FC097A" w:rsidRPr="000A19B9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="00FC097A"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FC097A" w:rsidRPr="000A19B9" w:rsidRDefault="00FC097A" w:rsidP="00BD51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FC097A" w:rsidRPr="000A19B9" w:rsidRDefault="00C6715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洪翊唐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FC097A" w:rsidRPr="000A19B9" w:rsidRDefault="001E5E72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法律與生活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FC097A" w:rsidRPr="000A19B9" w:rsidRDefault="00FC097A" w:rsidP="00BD51EA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FC097A" w:rsidRPr="000A19B9" w:rsidRDefault="001E5E72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二</w:t>
            </w:r>
            <w:r w:rsidR="00C67153">
              <w:rPr>
                <w:rFonts w:ascii="標楷體" w:eastAsia="標楷體" w:hAnsi="標楷體" w:cs="標楷體" w:hint="eastAsia"/>
                <w:kern w:val="0"/>
              </w:rPr>
              <w:t>年級</w:t>
            </w:r>
          </w:p>
        </w:tc>
      </w:tr>
      <w:tr w:rsidR="00FC097A" w:rsidRPr="000A19B9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FC097A" w:rsidRPr="000A19B9" w:rsidRDefault="00FC097A" w:rsidP="00BD51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FC097A" w:rsidRPr="000A19B9" w:rsidRDefault="001E5E72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創新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FC097A" w:rsidRPr="000A19B9" w:rsidRDefault="00FC097A" w:rsidP="00BD51EA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6533DB" w:rsidRPr="000A19B9" w:rsidTr="001A092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57A3" w:rsidRPr="000A19B9" w:rsidRDefault="001057A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 xml:space="preserve"> 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82036D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</w:t>
            </w:r>
            <w:r w:rsidR="00B749EB" w:rsidRPr="000A19B9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註</w:t>
            </w:r>
          </w:p>
        </w:tc>
      </w:tr>
      <w:tr w:rsidR="00C67153" w:rsidRPr="000A19B9" w:rsidTr="001C664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C67153" w:rsidRPr="002433F7" w:rsidRDefault="00C67153" w:rsidP="00C6715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課程目標與上課規則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C67153" w:rsidRPr="000A19B9" w:rsidRDefault="00C67153" w:rsidP="00C67153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02/11 開學</w:t>
            </w:r>
          </w:p>
        </w:tc>
      </w:tr>
      <w:tr w:rsidR="00C67153" w:rsidRPr="000A19B9" w:rsidTr="001C664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C67153" w:rsidRPr="002433F7" w:rsidRDefault="001E5E72" w:rsidP="00C67153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認識我國法律體系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C67153" w:rsidRPr="000A19B9" w:rsidRDefault="00C67153" w:rsidP="00C67153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C67153" w:rsidRPr="000A19B9" w:rsidTr="001C664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C67153" w:rsidRPr="002433F7" w:rsidRDefault="001E5E72" w:rsidP="00C67153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國家與人民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C67153" w:rsidRPr="000A19B9" w:rsidRDefault="00C67153" w:rsidP="00C67153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籃球週、02/28 放假</w:t>
            </w:r>
          </w:p>
        </w:tc>
      </w:tr>
      <w:tr w:rsidR="00C67153" w:rsidRPr="000A19B9" w:rsidTr="001C664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C67153" w:rsidRPr="002433F7" w:rsidRDefault="001E5E72" w:rsidP="00C67153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刑法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C67153" w:rsidRPr="000A19B9" w:rsidRDefault="00C67153" w:rsidP="00C67153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</w:tc>
      </w:tr>
      <w:tr w:rsidR="00C67153" w:rsidRPr="000A19B9" w:rsidTr="001C664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C67153" w:rsidRPr="002433F7" w:rsidRDefault="001E5E72" w:rsidP="00C67153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行政法規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C67153" w:rsidRPr="000A19B9" w:rsidRDefault="00C67153" w:rsidP="00C67153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03/13-14 高三模擬考</w:t>
            </w:r>
          </w:p>
        </w:tc>
      </w:tr>
      <w:tr w:rsidR="00C67153" w:rsidRPr="000A19B9" w:rsidTr="001C664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C67153" w:rsidRPr="002433F7" w:rsidRDefault="001E5E72" w:rsidP="00C67153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行政法規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C67153" w:rsidRPr="000A19B9" w:rsidRDefault="00C67153" w:rsidP="00C67153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</w:tc>
      </w:tr>
      <w:tr w:rsidR="00C67153" w:rsidRPr="000A19B9" w:rsidTr="001C664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C67153" w:rsidRPr="002433F7" w:rsidRDefault="00C67153" w:rsidP="00C67153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C67153" w:rsidRPr="000A19B9" w:rsidRDefault="00C67153" w:rsidP="00C67153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03/26-28 期中考</w:t>
            </w:r>
          </w:p>
        </w:tc>
      </w:tr>
      <w:tr w:rsidR="00C67153" w:rsidRPr="000A19B9" w:rsidTr="001C664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C67153" w:rsidRPr="002433F7" w:rsidRDefault="00C67153" w:rsidP="00C6715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期中檢討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C67153" w:rsidRPr="000A19B9" w:rsidRDefault="00C67153" w:rsidP="00C67153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</w:tc>
      </w:tr>
      <w:tr w:rsidR="00C67153" w:rsidRPr="000A19B9" w:rsidTr="001C664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C67153" w:rsidRPr="002433F7" w:rsidRDefault="001E5E72" w:rsidP="00C6715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生活中的財產法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C67153" w:rsidRPr="000A19B9" w:rsidRDefault="00C67153" w:rsidP="00C67153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04/12 親職日</w:t>
            </w:r>
          </w:p>
        </w:tc>
      </w:tr>
      <w:tr w:rsidR="00C67153" w:rsidRPr="000A19B9" w:rsidTr="001C664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C67153" w:rsidRPr="002433F7" w:rsidRDefault="001E5E72" w:rsidP="00C6715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性別與家庭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C67153" w:rsidRDefault="00C67153" w:rsidP="00C67153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親職日補假乙天</w:t>
            </w:r>
          </w:p>
          <w:p w:rsidR="00C67153" w:rsidRPr="000A19B9" w:rsidRDefault="00C67153" w:rsidP="00C67153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04/16-18 高三期末考</w:t>
            </w:r>
          </w:p>
        </w:tc>
      </w:tr>
      <w:tr w:rsidR="00C67153" w:rsidRPr="000A19B9" w:rsidTr="001C664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C67153" w:rsidRPr="002433F7" w:rsidRDefault="001E5E72" w:rsidP="00C6715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經濟生活法令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C67153" w:rsidRPr="000A19B9" w:rsidRDefault="00C67153" w:rsidP="00C67153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</w:tc>
      </w:tr>
      <w:tr w:rsidR="00C67153" w:rsidRPr="000A19B9" w:rsidTr="001C664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C67153" w:rsidRPr="002433F7" w:rsidRDefault="001E5E72" w:rsidP="00C6715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智慧財產權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4/28-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9 高一二作業抽查</w:t>
            </w:r>
          </w:p>
        </w:tc>
      </w:tr>
      <w:tr w:rsidR="00C67153" w:rsidRPr="000A19B9" w:rsidTr="001C664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C67153" w:rsidRPr="002433F7" w:rsidRDefault="001E5E72" w:rsidP="00C6715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智慧財產權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C67153" w:rsidRPr="000A19B9" w:rsidRDefault="00C67153" w:rsidP="00C67153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C67153" w:rsidRPr="000A19B9" w:rsidTr="001C664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C67153" w:rsidRPr="002433F7" w:rsidRDefault="001E5E72" w:rsidP="00C6715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勞動法概念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C67153" w:rsidRPr="000A19B9" w:rsidRDefault="00C67153" w:rsidP="00C67153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C67153" w:rsidRPr="000A19B9" w:rsidTr="001C664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C67153" w:rsidRPr="002433F7" w:rsidRDefault="001E5E72" w:rsidP="00C6715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勞動法概念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C67153" w:rsidRPr="000A19B9" w:rsidRDefault="00C67153" w:rsidP="00C67153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C67153" w:rsidRPr="000A19B9" w:rsidTr="001C664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C67153" w:rsidRPr="002433F7" w:rsidRDefault="001E5E72" w:rsidP="00C6715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個別勞動關係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C67153" w:rsidRPr="000A19B9" w:rsidRDefault="00C67153" w:rsidP="00C67153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</w:tc>
      </w:tr>
      <w:tr w:rsidR="00C67153" w:rsidRPr="000A19B9" w:rsidTr="001C664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C67153" w:rsidRPr="002433F7" w:rsidRDefault="001E5E72" w:rsidP="00C6715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集體勞動關係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  <w:tr w:rsidR="00C67153" w:rsidRPr="000A19B9" w:rsidTr="001C664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C67153" w:rsidRPr="002433F7" w:rsidRDefault="001E5E72" w:rsidP="00C6715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小組報告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C67153" w:rsidRPr="000A19B9" w:rsidRDefault="00C67153" w:rsidP="00C67153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C67153" w:rsidRPr="000A19B9" w:rsidTr="001C664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C67153" w:rsidRPr="002433F7" w:rsidRDefault="00C67153" w:rsidP="00C6715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C67153" w:rsidRPr="000A19B9" w:rsidRDefault="00C67153" w:rsidP="00C67153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C67153" w:rsidRPr="000A19B9" w:rsidTr="001C664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C67153" w:rsidRPr="002433F7" w:rsidRDefault="00C67153" w:rsidP="00C6715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期末檢討</w:t>
            </w:r>
            <w:bookmarkStart w:id="0" w:name="_GoBack"/>
            <w:bookmarkEnd w:id="0"/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與反思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C67153" w:rsidRPr="000A19B9" w:rsidRDefault="00C67153" w:rsidP="00C6715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C67153" w:rsidRPr="000A19B9" w:rsidRDefault="00C67153" w:rsidP="00C67153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0A19B9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A19B9" w:rsidRPr="000A19B9" w:rsidRDefault="000A19B9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A19B9" w:rsidRDefault="003F7651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0A19B9" w:rsidRPr="000A19B9" w:rsidRDefault="000A19B9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0A19B9" w:rsidRPr="000A19B9" w:rsidRDefault="000A19B9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0A19B9" w:rsidRPr="000A19B9" w:rsidRDefault="003F7651" w:rsidP="00264AE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:rsidR="006357C3" w:rsidRPr="000A19B9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0A19B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B78" w:rsidRDefault="00470B78">
      <w:r>
        <w:separator/>
      </w:r>
    </w:p>
  </w:endnote>
  <w:endnote w:type="continuationSeparator" w:id="0">
    <w:p w:rsidR="00470B78" w:rsidRDefault="00470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4B5C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B78" w:rsidRDefault="00470B78">
      <w:r>
        <w:separator/>
      </w:r>
    </w:p>
  </w:footnote>
  <w:footnote w:type="continuationSeparator" w:id="0">
    <w:p w:rsidR="00470B78" w:rsidRDefault="00470B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E5E72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153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328F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7C30D87A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518299-19A2-40FC-B678-04E23953B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0</TotalTime>
  <Pages>1</Pages>
  <Words>548</Words>
  <Characters>518</Characters>
  <Application>Microsoft Office Word</Application>
  <DocSecurity>0</DocSecurity>
  <Lines>4</Lines>
  <Paragraphs>2</Paragraphs>
  <ScaleCrop>false</ScaleCrop>
  <Company>User</Company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2</cp:revision>
  <cp:lastPrinted>2009-02-11T08:45:00Z</cp:lastPrinted>
  <dcterms:created xsi:type="dcterms:W3CDTF">2025-02-16T23:17:00Z</dcterms:created>
  <dcterms:modified xsi:type="dcterms:W3CDTF">2025-02-16T23:17:00Z</dcterms:modified>
</cp:coreProperties>
</file>