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3E0DA0">
        <w:rPr>
          <w:rFonts w:ascii="標楷體" w:eastAsia="標楷體" w:hAnsi="標楷體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3E0DA0">
        <w:rPr>
          <w:rFonts w:ascii="標楷體" w:eastAsia="標楷體" w:hAnsi="標楷體" w:hint="eastAsia"/>
        </w:rPr>
        <w:t>餐飲管理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3E0DA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0DA0" w:rsidRPr="006305A9" w:rsidRDefault="003E0DA0" w:rsidP="003E0DA0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6305A9">
              <w:rPr>
                <w:rFonts w:ascii="標楷體" w:eastAsia="標楷體" w:hAnsi="標楷體" w:hint="eastAsia"/>
              </w:rPr>
              <w:t>學會專題製作2</w:t>
            </w:r>
            <w:r>
              <w:rPr>
                <w:rFonts w:ascii="標楷體" w:eastAsia="標楷體" w:hAnsi="標楷體"/>
              </w:rPr>
              <w:t>.</w:t>
            </w:r>
            <w:r w:rsidRPr="006305A9">
              <w:rPr>
                <w:rFonts w:ascii="標楷體" w:eastAsia="標楷體" w:hAnsi="標楷體" w:hint="eastAsia"/>
              </w:rPr>
              <w:t>學會如何</w:t>
            </w:r>
            <w:r>
              <w:rPr>
                <w:rFonts w:ascii="標楷體" w:eastAsia="標楷體" w:hAnsi="標楷體" w:hint="eastAsia"/>
              </w:rPr>
              <w:t>查</w:t>
            </w:r>
            <w:r w:rsidRPr="006305A9">
              <w:rPr>
                <w:rFonts w:ascii="標楷體" w:eastAsia="標楷體" w:hAnsi="標楷體" w:hint="eastAsia"/>
              </w:rPr>
              <w:t>找相關資料</w:t>
            </w:r>
          </w:p>
        </w:tc>
      </w:tr>
      <w:tr w:rsidR="003E0DA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0DA0" w:rsidRPr="006305A9" w:rsidRDefault="003E0DA0" w:rsidP="003E0DA0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  <w:szCs w:val="20"/>
              </w:rPr>
              <w:t>作業評定</w:t>
            </w:r>
            <w:r w:rsidRPr="00DF05EA">
              <w:rPr>
                <w:rFonts w:ascii="標楷體" w:eastAsia="標楷體" w:hAnsi="標楷體" w:hint="eastAsia"/>
              </w:rPr>
              <w:t>、學習態度、出席率。</w:t>
            </w:r>
          </w:p>
        </w:tc>
      </w:tr>
      <w:tr w:rsidR="003E0DA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0DA0" w:rsidRPr="006305A9" w:rsidRDefault="003E0DA0" w:rsidP="003E0DA0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</w:rPr>
              <w:t>期中30%，期末30%，平常40%</w:t>
            </w:r>
          </w:p>
        </w:tc>
      </w:tr>
      <w:tr w:rsidR="003E0DA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0DA0" w:rsidRPr="00D27AD2" w:rsidRDefault="003E0DA0" w:rsidP="003E0DA0">
            <w:pPr>
              <w:rPr>
                <w:rFonts w:ascii="標楷體" w:eastAsia="標楷體" w:hAnsi="標楷體"/>
              </w:rPr>
            </w:pPr>
            <w:r w:rsidRPr="00D27AD2">
              <w:rPr>
                <w:rFonts w:ascii="標楷體" w:eastAsia="標楷體" w:hAnsi="標楷體" w:hint="eastAsia"/>
              </w:rPr>
              <w:t>學校應經常與相關職業職場保持聯繫，以瞭解業界之現況，並輔導學生做就業轉銜之準備，培養學生做中學的道理。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3E0DA0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E0DA0" w:rsidRPr="000A19B9" w:rsidRDefault="003E0DA0" w:rsidP="003E0DA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林穎柔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E0DA0" w:rsidRPr="003E0DA0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3E0DA0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餐旅群專題</w:t>
            </w:r>
            <w:r w:rsidRPr="003E0DA0">
              <w:rPr>
                <w:rFonts w:ascii="Apple Color Emoji" w:eastAsia="標楷體" w:hAnsi="Apple Color Emoji" w:cs="Apple Color Emoji" w:hint="eastAsia"/>
                <w:kern w:val="0"/>
                <w:sz w:val="18"/>
                <w:szCs w:val="18"/>
              </w:rPr>
              <w:t>實</w:t>
            </w:r>
            <w:r w:rsidRPr="003E0DA0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作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3E0DA0" w:rsidRPr="000A19B9" w:rsidRDefault="003E0DA0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E1C8F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餐技二、</w:t>
            </w:r>
            <w:bookmarkStart w:id="0" w:name="_GoBack"/>
            <w:bookmarkEnd w:id="0"/>
            <w:r w:rsidRPr="00DE1C8F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餐建二</w:t>
            </w:r>
          </w:p>
        </w:tc>
      </w:tr>
      <w:tr w:rsidR="003E0DA0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E0DA0" w:rsidRPr="003E0DA0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E0DA0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翰英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E0DA0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3E0DA0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開學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3E0DA0" w:rsidP="00BD51EA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分組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專題製作得獎作品分析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3E0DA0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引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導學生主題如何訂定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3E0DA0" w:rsidP="00453B05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確立題目方向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3E0DA0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尋找主題相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尋找主題相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0DA0" w:rsidRPr="000A19B9" w:rsidRDefault="003E0DA0" w:rsidP="003E0DA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0DA0" w:rsidRPr="000A19B9" w:rsidRDefault="003E0DA0" w:rsidP="003E0DA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兒童節放假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0DA0" w:rsidRPr="000A19B9" w:rsidRDefault="003E0DA0" w:rsidP="003E0DA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尋找主題相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資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DE1C8F" w:rsidP="003E0DA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製作問卷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0DA0" w:rsidRDefault="003E0DA0" w:rsidP="003E0DA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3E0DA0" w:rsidRPr="000A19B9" w:rsidRDefault="003E0DA0" w:rsidP="003E0DA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3E0DA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0DA0" w:rsidRPr="000A19B9" w:rsidRDefault="00DE1C8F" w:rsidP="003E0DA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修改問卷題目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/發放問卷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0DA0" w:rsidRPr="000A19B9" w:rsidRDefault="003E0DA0" w:rsidP="003E0DA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0DA0" w:rsidRPr="000A19B9" w:rsidRDefault="003E0DA0" w:rsidP="003E0DA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製作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PPT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（一）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製作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PPT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（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二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E1C8F" w:rsidRPr="000A19B9" w:rsidRDefault="00DE1C8F" w:rsidP="00DE1C8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製作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PPT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（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二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E1C8F" w:rsidRPr="000A19B9" w:rsidRDefault="00DE1C8F" w:rsidP="00DE1C8F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上台專題報告（一）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E1C8F" w:rsidRPr="000A19B9" w:rsidRDefault="00DE1C8F" w:rsidP="00DE1C8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上台專題報告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上台專題報告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（三）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檢討與複習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E1C8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E1C8F" w:rsidRDefault="00DE1C8F" w:rsidP="00DE1C8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E1C8F" w:rsidRPr="000A19B9" w:rsidRDefault="00DE1C8F" w:rsidP="00DE1C8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E1C8F" w:rsidRPr="000A19B9" w:rsidRDefault="00DE1C8F" w:rsidP="00DE1C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0DA0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1C8F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82F0B5A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F3597-7735-4D44-B210-48B01DA2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610</Words>
  <Characters>495</Characters>
  <Application>Microsoft Office Word</Application>
  <DocSecurity>0</DocSecurity>
  <Lines>4</Lines>
  <Paragraphs>2</Paragraphs>
  <ScaleCrop>false</ScaleCrop>
  <Company>User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2025-02-20T03:35:00Z</dcterms:created>
  <dcterms:modified xsi:type="dcterms:W3CDTF">2025-02-20T03:35:00Z</dcterms:modified>
</cp:coreProperties>
</file>